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7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6.xml" ContentType="application/vnd.openxmlformats-officedocument.customXml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8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6CF5" w:rsidP="00526CF5" w:rsidRDefault="00526CF5" w14:paraId="1AFCCB03" w14:textId="77777777">
      <w:pPr>
        <w:spacing w:line="240" w:lineRule="auto"/>
      </w:pPr>
      <w:r w:rsidRPr="009174EC">
        <w:rPr>
          <w:rFonts w:asciiTheme="majorHAnsi" w:hAnsiTheme="majorHAnsi"/>
          <w:b/>
          <w:bCs/>
          <w:sz w:val="28"/>
        </w:rPr>
        <w:t>Waste Generator Details</w:t>
      </w:r>
    </w:p>
    <w:tbl>
      <w:tblPr>
        <w:tblW w:w="1017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5"/>
        <w:gridCol w:w="7088"/>
      </w:tblGrid>
      <w:tr w:rsidRPr="005B7381" w:rsidR="00526CF5" w:rsidTr="00BB6487" w14:paraId="4BD334B1" w14:textId="77777777">
        <w:trPr>
          <w:trHeight w:val="454"/>
        </w:trPr>
        <w:tc>
          <w:tcPr>
            <w:tcW w:w="3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6F04EF3B" w14:textId="7777777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Company Name</w:t>
            </w:r>
          </w:p>
        </w:tc>
        <w:tc>
          <w:tcPr>
            <w:tcW w:w="70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5B7381" w:rsidR="00526CF5" w:rsidP="00BB6487" w:rsidRDefault="00526CF5" w14:paraId="2B5A8CAB" w14:textId="77777777">
            <w:pPr>
              <w:spacing w:after="0"/>
            </w:pPr>
          </w:p>
        </w:tc>
      </w:tr>
      <w:tr w:rsidRPr="005B7381" w:rsidR="00526CF5" w:rsidTr="00BB6487" w14:paraId="15DCFF61" w14:textId="77777777">
        <w:trPr>
          <w:trHeight w:val="454"/>
        </w:trPr>
        <w:tc>
          <w:tcPr>
            <w:tcW w:w="3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00994977" w14:textId="7777777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Contact Person</w:t>
            </w:r>
          </w:p>
        </w:tc>
        <w:tc>
          <w:tcPr>
            <w:tcW w:w="70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5B7381" w:rsidR="00526CF5" w:rsidP="00BB6487" w:rsidRDefault="00526CF5" w14:paraId="13A40192" w14:textId="77777777">
            <w:pPr>
              <w:spacing w:after="0"/>
            </w:pPr>
          </w:p>
        </w:tc>
      </w:tr>
      <w:tr w:rsidRPr="005B7381" w:rsidR="00526CF5" w:rsidTr="00BB6487" w14:paraId="215786DF" w14:textId="77777777">
        <w:trPr>
          <w:trHeight w:val="454"/>
        </w:trPr>
        <w:tc>
          <w:tcPr>
            <w:tcW w:w="3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5A3DFA33" w14:textId="7777777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70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5B7381" w:rsidR="00526CF5" w:rsidP="00BB6487" w:rsidRDefault="00526CF5" w14:paraId="16B46370" w14:textId="77777777">
            <w:pPr>
              <w:spacing w:after="0"/>
            </w:pPr>
          </w:p>
        </w:tc>
      </w:tr>
      <w:tr w:rsidRPr="005B7381" w:rsidR="00526CF5" w:rsidTr="00BB6487" w14:paraId="15DFB0C0" w14:textId="77777777">
        <w:trPr>
          <w:trHeight w:val="454"/>
        </w:trPr>
        <w:tc>
          <w:tcPr>
            <w:tcW w:w="30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35DDE1EB" w14:textId="7777777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Phone</w:t>
            </w:r>
          </w:p>
        </w:tc>
        <w:tc>
          <w:tcPr>
            <w:tcW w:w="7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5B7381" w:rsidR="00526CF5" w:rsidP="00BB6487" w:rsidRDefault="00526CF5" w14:paraId="1C30C419" w14:textId="77777777">
            <w:pPr>
              <w:spacing w:after="0"/>
            </w:pPr>
          </w:p>
        </w:tc>
      </w:tr>
      <w:tr w:rsidRPr="005B7381" w:rsidR="00526CF5" w:rsidTr="00BB6487" w14:paraId="3A12CFF8" w14:textId="77777777">
        <w:trPr>
          <w:trHeight w:val="454"/>
        </w:trPr>
        <w:tc>
          <w:tcPr>
            <w:tcW w:w="3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418C7C08" w14:textId="7777777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Email </w:t>
            </w:r>
          </w:p>
        </w:tc>
        <w:tc>
          <w:tcPr>
            <w:tcW w:w="70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5B7381" w:rsidR="00526CF5" w:rsidP="00BB6487" w:rsidRDefault="00526CF5" w14:paraId="457F2748" w14:textId="77777777">
            <w:pPr>
              <w:spacing w:after="0"/>
            </w:pPr>
          </w:p>
        </w:tc>
      </w:tr>
      <w:tr w:rsidRPr="005B7381" w:rsidR="00526CF5" w:rsidTr="00BB6487" w14:paraId="654F915D" w14:textId="77777777">
        <w:trPr>
          <w:trHeight w:val="454"/>
        </w:trPr>
        <w:tc>
          <w:tcPr>
            <w:tcW w:w="30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7EC13CA0" w14:textId="7777777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Waste Source Address</w:t>
            </w:r>
          </w:p>
        </w:tc>
        <w:tc>
          <w:tcPr>
            <w:tcW w:w="70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5B7381" w:rsidR="00526CF5" w:rsidP="00BB6487" w:rsidRDefault="00526CF5" w14:paraId="563FB6AB" w14:textId="77777777">
            <w:pPr>
              <w:spacing w:after="0"/>
            </w:pPr>
          </w:p>
        </w:tc>
      </w:tr>
    </w:tbl>
    <w:p w:rsidR="00493EB4" w:rsidP="00526CF5" w:rsidRDefault="00493EB4" w14:paraId="078D0294" w14:textId="77777777">
      <w:pPr>
        <w:rPr>
          <w:rFonts w:asciiTheme="majorHAnsi" w:hAnsiTheme="majorHAnsi"/>
          <w:b/>
          <w:bCs/>
          <w:sz w:val="28"/>
        </w:rPr>
      </w:pPr>
    </w:p>
    <w:p w:rsidR="00526CF5" w:rsidP="00526CF5" w:rsidRDefault="00526CF5" w14:paraId="3888956C" w14:textId="5CAD8325">
      <w:r w:rsidRPr="009174EC">
        <w:rPr>
          <w:rFonts w:asciiTheme="majorHAnsi" w:hAnsiTheme="majorHAnsi"/>
          <w:b/>
          <w:bCs/>
          <w:sz w:val="28"/>
        </w:rPr>
        <w:t>Waste Transporter (If Different)</w:t>
      </w:r>
    </w:p>
    <w:tbl>
      <w:tblPr>
        <w:tblW w:w="1017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5"/>
        <w:gridCol w:w="7088"/>
      </w:tblGrid>
      <w:tr w:rsidR="00526CF5" w:rsidTr="00BB6487" w14:paraId="1EE95011" w14:textId="77777777">
        <w:trPr>
          <w:trHeight w:val="454"/>
        </w:trPr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6AD914A4" w14:textId="7777777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7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24F9D190" w14:textId="77777777">
            <w:pPr>
              <w:spacing w:after="0"/>
            </w:pPr>
          </w:p>
        </w:tc>
      </w:tr>
      <w:tr w:rsidR="00526CF5" w:rsidTr="00BB6487" w14:paraId="4CF91D6D" w14:textId="77777777">
        <w:trPr>
          <w:trHeight w:val="454"/>
        </w:trPr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77B14BFA" w14:textId="7777777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7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67BCB1AD" w14:textId="77777777">
            <w:pPr>
              <w:spacing w:after="0"/>
            </w:pPr>
          </w:p>
        </w:tc>
      </w:tr>
      <w:tr w:rsidR="00526CF5" w:rsidTr="00BB6487" w14:paraId="153CD866" w14:textId="77777777">
        <w:trPr>
          <w:trHeight w:val="454"/>
        </w:trPr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0BEAC7CD" w14:textId="7777777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Phone</w:t>
            </w:r>
          </w:p>
        </w:tc>
        <w:tc>
          <w:tcPr>
            <w:tcW w:w="7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48FFB7D9" w14:textId="77777777">
            <w:pPr>
              <w:spacing w:after="0"/>
            </w:pPr>
          </w:p>
        </w:tc>
      </w:tr>
      <w:tr w:rsidR="00526CF5" w:rsidTr="00BB6487" w14:paraId="0B1E8884" w14:textId="77777777">
        <w:trPr>
          <w:trHeight w:val="454"/>
        </w:trPr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5A468F5A" w14:textId="7777777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Email </w:t>
            </w:r>
          </w:p>
        </w:tc>
        <w:tc>
          <w:tcPr>
            <w:tcW w:w="70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5FF668C7" w14:textId="77777777">
            <w:pPr>
              <w:spacing w:after="0"/>
            </w:pPr>
          </w:p>
        </w:tc>
      </w:tr>
      <w:tr w:rsidR="00526CF5" w:rsidTr="00BB6487" w14:paraId="299B476B" w14:textId="77777777">
        <w:trPr>
          <w:trHeight w:val="454"/>
        </w:trPr>
        <w:tc>
          <w:tcPr>
            <w:tcW w:w="3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2D67EAD9" w14:textId="7777777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Environmental Authority Number</w:t>
            </w:r>
          </w:p>
        </w:tc>
        <w:tc>
          <w:tcPr>
            <w:tcW w:w="70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06A957D5" w14:textId="77777777">
            <w:pPr>
              <w:spacing w:after="0"/>
            </w:pPr>
          </w:p>
        </w:tc>
      </w:tr>
    </w:tbl>
    <w:p w:rsidR="00493EB4" w:rsidP="00526CF5" w:rsidRDefault="00493EB4" w14:paraId="2A9A8839" w14:textId="77777777">
      <w:pPr>
        <w:rPr>
          <w:rFonts w:asciiTheme="majorHAnsi" w:hAnsiTheme="majorHAnsi"/>
          <w:b/>
          <w:bCs/>
          <w:sz w:val="28"/>
        </w:rPr>
      </w:pPr>
    </w:p>
    <w:p w:rsidR="00526CF5" w:rsidP="00526CF5" w:rsidRDefault="00526CF5" w14:paraId="03998709" w14:textId="47A89CF7">
      <w:r w:rsidRPr="009174EC">
        <w:rPr>
          <w:rFonts w:asciiTheme="majorHAnsi" w:hAnsiTheme="majorHAnsi"/>
          <w:b/>
          <w:bCs/>
          <w:sz w:val="28"/>
        </w:rPr>
        <w:t>Disposal Details</w:t>
      </w:r>
    </w:p>
    <w:tbl>
      <w:tblPr>
        <w:tblStyle w:val="BSC2"/>
        <w:tblW w:w="10173" w:type="dxa"/>
        <w:tblLayout w:type="fixed"/>
        <w:tblLook w:val="04A0" w:firstRow="1" w:lastRow="0" w:firstColumn="1" w:lastColumn="0" w:noHBand="0" w:noVBand="1"/>
      </w:tblPr>
      <w:tblGrid>
        <w:gridCol w:w="3085"/>
        <w:gridCol w:w="2891"/>
        <w:gridCol w:w="1816"/>
        <w:gridCol w:w="2381"/>
      </w:tblGrid>
      <w:tr w:rsidR="00526CF5" w:rsidTr="00493EB4" w14:paraId="7EB4A6D0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:rsidR="00526CF5" w:rsidP="00BB6487" w:rsidRDefault="00526CF5" w14:paraId="33DE2994" w14:textId="77777777">
            <w:pPr>
              <w:spacing w:after="0"/>
              <w:rPr>
                <w:b w:val="0"/>
                <w:bCs/>
              </w:rPr>
            </w:pPr>
            <w:r>
              <w:rPr>
                <w:bCs/>
              </w:rPr>
              <w:t>Date</w:t>
            </w:r>
          </w:p>
        </w:tc>
        <w:tc>
          <w:tcPr>
            <w:tcW w:w="7088" w:type="dxa"/>
            <w:gridSpan w:val="3"/>
          </w:tcPr>
          <w:p w:rsidR="00526CF5" w:rsidP="00BB6487" w:rsidRDefault="00526CF5" w14:paraId="6CEDED47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                                   (08.00 am to 1.00pm)</w:t>
            </w:r>
          </w:p>
        </w:tc>
      </w:tr>
      <w:tr w:rsidR="00526CF5" w:rsidTr="00493EB4" w14:paraId="5B95B266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:rsidR="00526CF5" w:rsidP="00BB6487" w:rsidRDefault="00526CF5" w14:paraId="73707AA9" w14:textId="77777777">
            <w:pPr>
              <w:spacing w:after="0"/>
              <w:rPr>
                <w:b w:val="0"/>
                <w:bCs/>
              </w:rPr>
            </w:pPr>
            <w:r>
              <w:rPr>
                <w:bCs/>
              </w:rPr>
              <w:t>Location</w:t>
            </w:r>
          </w:p>
        </w:tc>
        <w:tc>
          <w:tcPr>
            <w:tcW w:w="7088" w:type="dxa"/>
            <w:gridSpan w:val="3"/>
          </w:tcPr>
          <w:p w:rsidR="00526CF5" w:rsidP="00BB6487" w:rsidRDefault="00526CF5" w14:paraId="3D1EA466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Kirknie</w:t>
            </w:r>
            <w:proofErr w:type="spellEnd"/>
            <w:r>
              <w:t xml:space="preserve"> Landfill</w:t>
            </w:r>
          </w:p>
        </w:tc>
      </w:tr>
      <w:tr w:rsidR="00526CF5" w:rsidTr="00493EB4" w14:paraId="15F4C4A0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:rsidR="00526CF5" w:rsidP="00BB6487" w:rsidRDefault="00526CF5" w14:paraId="18E9C8A0" w14:textId="77777777">
            <w:pPr>
              <w:spacing w:after="0"/>
              <w:rPr>
                <w:b w:val="0"/>
                <w:bCs/>
              </w:rPr>
            </w:pPr>
            <w:r>
              <w:rPr>
                <w:bCs/>
              </w:rPr>
              <w:t xml:space="preserve">Volume </w:t>
            </w:r>
          </w:p>
        </w:tc>
        <w:tc>
          <w:tcPr>
            <w:tcW w:w="2891" w:type="dxa"/>
          </w:tcPr>
          <w:p w:rsidR="00526CF5" w:rsidP="00BB6487" w:rsidRDefault="00526CF5" w14:paraId="5BC2663C" w14:textId="77777777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</w:t>
            </w:r>
            <w:r>
              <w:rPr>
                <w:vertAlign w:val="superscript"/>
              </w:rPr>
              <w:t>3</w:t>
            </w:r>
          </w:p>
        </w:tc>
        <w:tc>
          <w:tcPr>
            <w:tcW w:w="1816" w:type="dxa"/>
            <w:shd w:val="clear" w:color="auto" w:fill="AEE9EA" w:themeFill="text2"/>
          </w:tcPr>
          <w:p w:rsidR="00526CF5" w:rsidP="00BB6487" w:rsidRDefault="00526CF5" w14:paraId="4BD8E9E8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Weight</w:t>
            </w:r>
          </w:p>
        </w:tc>
        <w:tc>
          <w:tcPr>
            <w:tcW w:w="2381" w:type="dxa"/>
          </w:tcPr>
          <w:p w:rsidR="00526CF5" w:rsidP="00BB6487" w:rsidRDefault="00526CF5" w14:paraId="5B924884" w14:textId="77777777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Tonnes</w:t>
            </w:r>
          </w:p>
        </w:tc>
      </w:tr>
      <w:tr w:rsidR="00526CF5" w:rsidTr="00493EB4" w14:paraId="2495D18C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:rsidR="00526CF5" w:rsidP="00BB6487" w:rsidRDefault="00526CF5" w14:paraId="6A27EB57" w14:textId="77777777">
            <w:pPr>
              <w:spacing w:after="0"/>
              <w:rPr>
                <w:b w:val="0"/>
                <w:bCs/>
              </w:rPr>
            </w:pPr>
            <w:r>
              <w:rPr>
                <w:bCs/>
              </w:rPr>
              <w:t>Disposal Vehicle Type</w:t>
            </w:r>
          </w:p>
        </w:tc>
        <w:tc>
          <w:tcPr>
            <w:tcW w:w="2891" w:type="dxa"/>
          </w:tcPr>
          <w:p w:rsidR="00526CF5" w:rsidP="00BB6487" w:rsidRDefault="00526CF5" w14:paraId="187C51CF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  <w:shd w:val="clear" w:color="auto" w:fill="AEE9EA" w:themeFill="text2"/>
          </w:tcPr>
          <w:p w:rsidR="00526CF5" w:rsidP="00BB6487" w:rsidRDefault="00526CF5" w14:paraId="745B2692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GVM /GCM/GML</w:t>
            </w:r>
          </w:p>
        </w:tc>
        <w:tc>
          <w:tcPr>
            <w:tcW w:w="2381" w:type="dxa"/>
          </w:tcPr>
          <w:p w:rsidR="00526CF5" w:rsidP="00BB6487" w:rsidRDefault="00526CF5" w14:paraId="67E3ADF7" w14:textId="77777777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Tonnes</w:t>
            </w:r>
          </w:p>
        </w:tc>
      </w:tr>
      <w:tr w:rsidR="00526CF5" w:rsidTr="00493EB4" w14:paraId="27134890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:rsidR="00526CF5" w:rsidP="00BB6487" w:rsidRDefault="00526CF5" w14:paraId="2294A228" w14:textId="77777777">
            <w:pPr>
              <w:spacing w:after="0"/>
              <w:rPr>
                <w:b w:val="0"/>
                <w:bCs/>
              </w:rPr>
            </w:pPr>
            <w:r>
              <w:rPr>
                <w:bCs/>
              </w:rPr>
              <w:t>Vehicle Rego.</w:t>
            </w:r>
          </w:p>
        </w:tc>
        <w:tc>
          <w:tcPr>
            <w:tcW w:w="2891" w:type="dxa"/>
          </w:tcPr>
          <w:p w:rsidR="00526CF5" w:rsidP="00BB6487" w:rsidRDefault="00526CF5" w14:paraId="3B1D9825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  <w:shd w:val="clear" w:color="auto" w:fill="AEE9EA" w:themeFill="text2"/>
          </w:tcPr>
          <w:p w:rsidR="00526CF5" w:rsidP="00BB6487" w:rsidRDefault="00526CF5" w14:paraId="7962A572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State/Territory of Registration</w:t>
            </w:r>
          </w:p>
        </w:tc>
        <w:tc>
          <w:tcPr>
            <w:tcW w:w="2381" w:type="dxa"/>
          </w:tcPr>
          <w:p w:rsidR="00526CF5" w:rsidP="00BB6487" w:rsidRDefault="00526CF5" w14:paraId="5871F6BB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6CF5" w:rsidTr="00493EB4" w14:paraId="2EEF3DAB" w14:textId="77777777">
        <w:trPr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:rsidR="00526CF5" w:rsidP="00BB6487" w:rsidRDefault="00526CF5" w14:paraId="29D393FB" w14:textId="77777777">
            <w:pPr>
              <w:spacing w:after="0"/>
              <w:rPr>
                <w:b w:val="0"/>
                <w:bCs/>
              </w:rPr>
            </w:pPr>
            <w:r>
              <w:rPr>
                <w:bCs/>
              </w:rPr>
              <w:t>How is Waste Being Presented?</w:t>
            </w:r>
          </w:p>
        </w:tc>
        <w:tc>
          <w:tcPr>
            <w:tcW w:w="7088" w:type="dxa"/>
            <w:gridSpan w:val="3"/>
          </w:tcPr>
          <w:p w:rsidR="00526CF5" w:rsidP="00BB6487" w:rsidRDefault="00526CF5" w14:paraId="34E0CB97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526CF5" w:rsidP="00526CF5" w:rsidRDefault="00526CF5" w14:paraId="27A32FD7" w14:textId="77777777">
      <w:r w:rsidRPr="009174EC">
        <w:rPr>
          <w:rFonts w:asciiTheme="majorHAnsi" w:hAnsiTheme="majorHAnsi"/>
          <w:b/>
          <w:bCs/>
          <w:sz w:val="28"/>
        </w:rPr>
        <w:lastRenderedPageBreak/>
        <w:t>Waste Type – Regulated Waste</w:t>
      </w:r>
    </w:p>
    <w:tbl>
      <w:tblPr>
        <w:tblStyle w:val="BSC2"/>
        <w:tblW w:w="10173" w:type="dxa"/>
        <w:tblLayout w:type="fixed"/>
        <w:tblLook w:val="04A0" w:firstRow="1" w:lastRow="0" w:firstColumn="1" w:lastColumn="0" w:noHBand="0" w:noVBand="1"/>
      </w:tblPr>
      <w:tblGrid>
        <w:gridCol w:w="3085"/>
        <w:gridCol w:w="7088"/>
      </w:tblGrid>
      <w:tr w:rsidR="00526CF5" w:rsidTr="00493EB4" w14:paraId="655AF0D5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:rsidR="00526CF5" w:rsidP="00BB6487" w:rsidRDefault="00526CF5" w14:paraId="3A6F06D3" w14:textId="77777777">
            <w:pPr>
              <w:spacing w:after="0"/>
              <w:rPr>
                <w:b w:val="0"/>
                <w:bCs/>
              </w:rPr>
            </w:pPr>
            <w:r>
              <w:rPr>
                <w:bCs/>
              </w:rPr>
              <w:t>Waste Description</w:t>
            </w:r>
          </w:p>
        </w:tc>
        <w:tc>
          <w:tcPr>
            <w:tcW w:w="7088" w:type="dxa"/>
          </w:tcPr>
          <w:p w:rsidR="00526CF5" w:rsidP="00BB6487" w:rsidRDefault="00526CF5" w14:paraId="50659D93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6CF5" w:rsidTr="00493EB4" w14:paraId="7349D0BA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:rsidR="00526CF5" w:rsidP="00BB6487" w:rsidRDefault="00526CF5" w14:paraId="6CD612D0" w14:textId="77777777">
            <w:pPr>
              <w:spacing w:after="0"/>
              <w:rPr>
                <w:b w:val="0"/>
                <w:bCs/>
              </w:rPr>
            </w:pPr>
            <w:r>
              <w:rPr>
                <w:bCs/>
              </w:rPr>
              <w:t>Waste Code</w:t>
            </w:r>
          </w:p>
        </w:tc>
        <w:tc>
          <w:tcPr>
            <w:tcW w:w="7088" w:type="dxa"/>
          </w:tcPr>
          <w:p w:rsidR="00526CF5" w:rsidP="00BB6487" w:rsidRDefault="00526CF5" w14:paraId="6B9CA3EE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6CF5" w:rsidTr="00493EB4" w14:paraId="5C90B1C1" w14:textId="77777777">
        <w:trPr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:rsidR="00526CF5" w:rsidP="00BB6487" w:rsidRDefault="00526CF5" w14:paraId="71D965BB" w14:textId="77777777">
            <w:pPr>
              <w:spacing w:after="0"/>
              <w:rPr>
                <w:b w:val="0"/>
                <w:bCs/>
              </w:rPr>
            </w:pPr>
            <w:r>
              <w:rPr>
                <w:bCs/>
              </w:rPr>
              <w:t>Additional Information</w:t>
            </w:r>
          </w:p>
        </w:tc>
        <w:tc>
          <w:tcPr>
            <w:tcW w:w="7088" w:type="dxa"/>
          </w:tcPr>
          <w:p w:rsidR="00526CF5" w:rsidP="00BB6487" w:rsidRDefault="00526CF5" w14:paraId="3C20A202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26CF5" w:rsidP="00BB6487" w:rsidRDefault="00526CF5" w14:paraId="4AF3EFEE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26CF5" w:rsidP="00BB6487" w:rsidRDefault="00526CF5" w14:paraId="0B486910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26CF5" w:rsidP="00BB6487" w:rsidRDefault="00526CF5" w14:paraId="73F337FE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26CF5" w:rsidP="00BB6487" w:rsidRDefault="00526CF5" w14:paraId="54B7F96B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26CF5" w:rsidP="00BB6487" w:rsidRDefault="00526CF5" w14:paraId="30E85850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526CF5" w:rsidP="00526CF5" w:rsidRDefault="00526CF5" w14:paraId="360017E6" w14:textId="77777777">
      <w:pPr>
        <w:rPr>
          <w:rFonts w:asciiTheme="majorHAnsi" w:hAnsiTheme="majorHAnsi"/>
          <w:b/>
          <w:bCs/>
          <w:sz w:val="28"/>
        </w:rPr>
      </w:pPr>
    </w:p>
    <w:p w:rsidR="00526CF5" w:rsidP="00526CF5" w:rsidRDefault="00526CF5" w14:paraId="3CA1A3C7" w14:textId="77777777">
      <w:r w:rsidRPr="009174EC">
        <w:rPr>
          <w:rFonts w:asciiTheme="majorHAnsi" w:hAnsiTheme="majorHAnsi"/>
          <w:b/>
          <w:bCs/>
          <w:sz w:val="28"/>
        </w:rPr>
        <w:t>Waste Type – Non-Regulated Waste</w:t>
      </w:r>
    </w:p>
    <w:tbl>
      <w:tblPr>
        <w:tblStyle w:val="BSC2"/>
        <w:tblW w:w="10173" w:type="dxa"/>
        <w:tblLayout w:type="fixed"/>
        <w:tblLook w:val="04A0" w:firstRow="1" w:lastRow="0" w:firstColumn="1" w:lastColumn="0" w:noHBand="0" w:noVBand="1"/>
      </w:tblPr>
      <w:tblGrid>
        <w:gridCol w:w="3085"/>
        <w:gridCol w:w="7088"/>
      </w:tblGrid>
      <w:tr w:rsidR="00526CF5" w:rsidTr="00493EB4" w14:paraId="2BFB7A42" w14:textId="77777777">
        <w:trPr>
          <w:trHeight w:val="8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:rsidR="00526CF5" w:rsidP="00BB6487" w:rsidRDefault="00526CF5" w14:paraId="2014DF3D" w14:textId="77777777">
            <w:pPr>
              <w:spacing w:after="0"/>
              <w:rPr>
                <w:b w:val="0"/>
                <w:bCs/>
              </w:rPr>
            </w:pPr>
            <w:r>
              <w:rPr>
                <w:bCs/>
              </w:rPr>
              <w:t>Waste Description</w:t>
            </w:r>
          </w:p>
        </w:tc>
        <w:tc>
          <w:tcPr>
            <w:tcW w:w="7088" w:type="dxa"/>
          </w:tcPr>
          <w:p w:rsidR="00526CF5" w:rsidP="00BB6487" w:rsidRDefault="00526CF5" w14:paraId="5BC4E7BF" w14:textId="7777777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526CF5" w:rsidP="00526CF5" w:rsidRDefault="00526CF5" w14:paraId="698DF0B8" w14:textId="77777777"/>
    <w:p w:rsidR="00526CF5" w:rsidP="00526CF5" w:rsidRDefault="00526CF5" w14:paraId="0558AC46" w14:textId="77777777">
      <w:pPr>
        <w:outlineLvl w:val="0"/>
        <w:rPr>
          <w:szCs w:val="20"/>
        </w:rPr>
      </w:pPr>
      <w:r w:rsidRPr="009174EC">
        <w:rPr>
          <w:rFonts w:asciiTheme="majorHAnsi" w:hAnsiTheme="majorHAnsi"/>
          <w:b/>
          <w:bCs/>
          <w:sz w:val="28"/>
        </w:rPr>
        <w:t>Signature of Waste Generator Required</w:t>
      </w:r>
    </w:p>
    <w:tbl>
      <w:tblPr>
        <w:tblW w:w="1011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4536"/>
        <w:gridCol w:w="850"/>
        <w:gridCol w:w="3306"/>
      </w:tblGrid>
      <w:tr w:rsidR="00526CF5" w:rsidTr="00BB6487" w14:paraId="247DE38F" w14:textId="77777777">
        <w:trPr>
          <w:trHeight w:val="476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35D59C59" w14:textId="77777777">
            <w:pPr>
              <w:spacing w:after="0"/>
              <w:outlineLvl w:val="0"/>
              <w:rPr>
                <w:b/>
                <w:szCs w:val="18"/>
              </w:rPr>
            </w:pPr>
            <w:r>
              <w:rPr>
                <w:b/>
                <w:szCs w:val="18"/>
              </w:rPr>
              <w:t>Signature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5EDBCE88" w14:textId="77777777">
            <w:pPr>
              <w:spacing w:after="0"/>
              <w:outlineLvl w:val="0"/>
              <w:rPr>
                <w:b/>
                <w:szCs w:val="1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318F2D32" w14:textId="77777777">
            <w:pPr>
              <w:spacing w:after="0"/>
              <w:outlineLvl w:val="0"/>
            </w:pPr>
            <w:r>
              <w:rPr>
                <w:b/>
                <w:szCs w:val="18"/>
              </w:rPr>
              <w:t>Date</w:t>
            </w:r>
          </w:p>
        </w:tc>
        <w:tc>
          <w:tcPr>
            <w:tcW w:w="3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5CC59F52" w14:textId="77777777">
            <w:pPr>
              <w:spacing w:after="0"/>
              <w:jc w:val="right"/>
              <w:outlineLvl w:val="0"/>
              <w:rPr>
                <w:sz w:val="18"/>
                <w:szCs w:val="18"/>
              </w:rPr>
            </w:pPr>
          </w:p>
        </w:tc>
      </w:tr>
    </w:tbl>
    <w:p w:rsidR="00526CF5" w:rsidP="00526CF5" w:rsidRDefault="00526CF5" w14:paraId="0C8FA577" w14:textId="77777777">
      <w:pPr>
        <w:rPr>
          <w:rFonts w:asciiTheme="majorHAnsi" w:hAnsiTheme="majorHAnsi"/>
          <w:b/>
          <w:bCs/>
          <w:sz w:val="28"/>
        </w:rPr>
      </w:pPr>
    </w:p>
    <w:p w:rsidR="00526CF5" w:rsidP="00526CF5" w:rsidRDefault="00526CF5" w14:paraId="7DCB88C3" w14:textId="77777777">
      <w:r w:rsidRPr="009174EC">
        <w:rPr>
          <w:rFonts w:asciiTheme="majorHAnsi" w:hAnsiTheme="majorHAnsi"/>
          <w:b/>
          <w:bCs/>
          <w:sz w:val="28"/>
        </w:rPr>
        <w:t xml:space="preserve">Office Use Only – Waste Services </w:t>
      </w:r>
      <w:r>
        <w:rPr>
          <w:rFonts w:asciiTheme="majorHAnsi" w:hAnsiTheme="majorHAnsi"/>
          <w:b/>
          <w:bCs/>
          <w:sz w:val="28"/>
        </w:rPr>
        <w:t>t</w:t>
      </w:r>
      <w:r w:rsidRPr="009174EC">
        <w:rPr>
          <w:rFonts w:asciiTheme="majorHAnsi" w:hAnsiTheme="majorHAnsi"/>
          <w:b/>
          <w:bCs/>
          <w:sz w:val="28"/>
        </w:rPr>
        <w:t>o Complete</w:t>
      </w:r>
    </w:p>
    <w:tbl>
      <w:tblPr>
        <w:tblW w:w="1011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0"/>
        <w:gridCol w:w="3481"/>
        <w:gridCol w:w="770"/>
        <w:gridCol w:w="854"/>
        <w:gridCol w:w="140"/>
        <w:gridCol w:w="3135"/>
      </w:tblGrid>
      <w:tr w:rsidR="00526CF5" w:rsidTr="00BB6487" w14:paraId="49B965F8" w14:textId="77777777">
        <w:trPr>
          <w:trHeight w:val="332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044AAC6F" w14:textId="77777777">
            <w:pPr>
              <w:spacing w:after="0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Booked</w:t>
            </w:r>
          </w:p>
        </w:tc>
        <w:tc>
          <w:tcPr>
            <w:tcW w:w="3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3FC5E116" w14:textId="77777777">
            <w:pPr>
              <w:spacing w:after="0"/>
              <w:outlineLvl w:val="0"/>
            </w:pPr>
            <w:r>
              <w:rPr>
                <w:szCs w:val="20"/>
              </w:rPr>
              <w:t xml:space="preserve">   Yes       No</w:t>
            </w:r>
          </w:p>
        </w:tc>
        <w:tc>
          <w:tcPr>
            <w:tcW w:w="17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2558DCC4" w14:textId="77777777">
            <w:pPr>
              <w:spacing w:after="0"/>
              <w:outlineLvl w:val="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Booking Number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D5EAE" w:rsidR="00526CF5" w:rsidP="00BB6487" w:rsidRDefault="00526CF5" w14:paraId="5D1A0186" w14:textId="77777777">
            <w:pPr>
              <w:spacing w:after="0"/>
              <w:jc w:val="right"/>
              <w:outlineLvl w:val="0"/>
              <w:rPr>
                <w:b/>
                <w:bCs/>
                <w:szCs w:val="20"/>
              </w:rPr>
            </w:pPr>
            <w:r w:rsidRPr="000D5EAE">
              <w:rPr>
                <w:b/>
                <w:bCs/>
                <w:szCs w:val="20"/>
              </w:rPr>
              <w:t>-KL</w:t>
            </w:r>
          </w:p>
        </w:tc>
      </w:tr>
      <w:tr w:rsidR="00526CF5" w:rsidTr="00BB6487" w14:paraId="10A534C7" w14:textId="77777777">
        <w:trPr>
          <w:trHeight w:val="1030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6889B156" w14:textId="77777777">
            <w:pPr>
              <w:spacing w:after="0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Comments</w:t>
            </w:r>
          </w:p>
        </w:tc>
        <w:tc>
          <w:tcPr>
            <w:tcW w:w="83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05650CB5" w14:textId="77777777">
            <w:pPr>
              <w:spacing w:after="0"/>
              <w:outlineLvl w:val="0"/>
              <w:rPr>
                <w:szCs w:val="20"/>
              </w:rPr>
            </w:pPr>
          </w:p>
        </w:tc>
      </w:tr>
      <w:tr w:rsidR="00526CF5" w:rsidTr="00BB6487" w14:paraId="1FC4CD1C" w14:textId="77777777">
        <w:trPr>
          <w:trHeight w:val="480"/>
        </w:trPr>
        <w:tc>
          <w:tcPr>
            <w:tcW w:w="101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2CE67289" w14:textId="77777777">
            <w:pPr>
              <w:spacing w:after="0"/>
              <w:outlineLvl w:val="0"/>
              <w:rPr>
                <w:sz w:val="18"/>
                <w:szCs w:val="18"/>
              </w:rPr>
            </w:pPr>
          </w:p>
        </w:tc>
      </w:tr>
      <w:tr w:rsidR="00526CF5" w:rsidTr="00BB6487" w14:paraId="74183E8D" w14:textId="77777777">
        <w:trPr>
          <w:trHeight w:val="428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837003" w:rsidR="00526CF5" w:rsidP="00BB6487" w:rsidRDefault="00526CF5" w14:paraId="5BFD6EC1" w14:textId="77777777">
            <w:pPr>
              <w:spacing w:after="0"/>
              <w:outlineLvl w:val="0"/>
              <w:rPr>
                <w:b/>
              </w:rPr>
            </w:pPr>
            <w:r w:rsidRPr="00837003">
              <w:rPr>
                <w:b/>
              </w:rPr>
              <w:t xml:space="preserve">Authorised by, </w:t>
            </w:r>
          </w:p>
          <w:p w:rsidRPr="00837003" w:rsidR="00526CF5" w:rsidP="00BB6487" w:rsidRDefault="00526CF5" w14:paraId="248EDC2C" w14:textId="77777777">
            <w:pPr>
              <w:spacing w:after="0"/>
              <w:outlineLvl w:val="0"/>
              <w:rPr>
                <w:b/>
                <w:bCs/>
              </w:rPr>
            </w:pPr>
            <w:r w:rsidRPr="00837003">
              <w:rPr>
                <w:b/>
                <w:bCs/>
              </w:rPr>
              <w:t>Name:</w:t>
            </w:r>
          </w:p>
        </w:tc>
        <w:tc>
          <w:tcPr>
            <w:tcW w:w="8380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526CF5" w:rsidP="00BB6487" w:rsidRDefault="00526CF5" w14:paraId="17A159B5" w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Pr="000D5EAE" w:rsidR="00526CF5" w:rsidP="00BB6487" w:rsidRDefault="00526CF5" w14:paraId="23FB2070" w14:textId="77777777">
            <w:pPr>
              <w:spacing w:after="0"/>
              <w:outlineLvl w:val="0"/>
              <w:rPr>
                <w:b/>
                <w:bCs/>
                <w:sz w:val="18"/>
                <w:szCs w:val="18"/>
              </w:rPr>
            </w:pPr>
          </w:p>
        </w:tc>
      </w:tr>
      <w:tr w:rsidR="00526CF5" w:rsidTr="00BB6487" w14:paraId="2D8F2626" w14:textId="77777777">
        <w:trPr>
          <w:trHeight w:val="476"/>
        </w:trPr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837003" w:rsidR="00526CF5" w:rsidP="00BB6487" w:rsidRDefault="00526CF5" w14:paraId="6124AD91" w14:textId="77777777">
            <w:pPr>
              <w:spacing w:after="0"/>
              <w:outlineLvl w:val="0"/>
              <w:rPr>
                <w:b/>
              </w:rPr>
            </w:pPr>
            <w:r w:rsidRPr="00837003">
              <w:rPr>
                <w:b/>
              </w:rPr>
              <w:t>Signature:</w:t>
            </w:r>
          </w:p>
        </w:tc>
        <w:tc>
          <w:tcPr>
            <w:tcW w:w="4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837003" w:rsidR="00526CF5" w:rsidP="00BB6487" w:rsidRDefault="00526CF5" w14:paraId="572387BD" w14:textId="77777777">
            <w:pPr>
              <w:spacing w:after="0"/>
              <w:outlineLvl w:val="0"/>
              <w:rPr>
                <w:b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EE9EA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837003" w:rsidR="00526CF5" w:rsidP="00BB6487" w:rsidRDefault="00526CF5" w14:paraId="091B455D" w14:textId="77777777">
            <w:pPr>
              <w:spacing w:after="0"/>
              <w:outlineLvl w:val="0"/>
            </w:pPr>
            <w:r w:rsidRPr="00837003">
              <w:rPr>
                <w:b/>
              </w:rPr>
              <w:t>Date</w:t>
            </w:r>
          </w:p>
        </w:tc>
        <w:tc>
          <w:tcPr>
            <w:tcW w:w="3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CF5" w:rsidP="00BB6487" w:rsidRDefault="00526CF5" w14:paraId="7640C33E" w14:textId="77777777">
            <w:pPr>
              <w:spacing w:after="0"/>
              <w:jc w:val="right"/>
              <w:outlineLvl w:val="0"/>
              <w:rPr>
                <w:sz w:val="18"/>
                <w:szCs w:val="18"/>
              </w:rPr>
            </w:pPr>
          </w:p>
        </w:tc>
      </w:tr>
    </w:tbl>
    <w:p w:rsidR="00526CF5" w:rsidP="00526CF5" w:rsidRDefault="00526CF5" w14:paraId="67B746C2" w14:textId="77777777"/>
    <w:p w:rsidR="00526CF5" w:rsidP="00526CF5" w:rsidRDefault="00526CF5" w14:paraId="7D228133" w14:textId="77777777">
      <w:pPr>
        <w:pStyle w:val="ListParagraph"/>
        <w:numPr>
          <w:ilvl w:val="0"/>
          <w:numId w:val="42"/>
        </w:numPr>
        <w:suppressAutoHyphens/>
        <w:autoSpaceDN w:val="0"/>
        <w:spacing w:after="120" w:line="240" w:lineRule="auto"/>
        <w:jc w:val="both"/>
        <w:rPr>
          <w:sz w:val="18"/>
        </w:rPr>
      </w:pPr>
      <w:r>
        <w:rPr>
          <w:sz w:val="18"/>
        </w:rPr>
        <w:t>Council reserves the right to refuse due to operational or Environmental Authority Conditions or restrictions</w:t>
      </w:r>
    </w:p>
    <w:p w:rsidR="00526CF5" w:rsidP="00526CF5" w:rsidRDefault="00526CF5" w14:paraId="2FC383FB" w14:textId="77777777">
      <w:pPr>
        <w:pStyle w:val="ListParagraph"/>
        <w:numPr>
          <w:ilvl w:val="0"/>
          <w:numId w:val="42"/>
        </w:numPr>
        <w:suppressAutoHyphens/>
        <w:autoSpaceDN w:val="0"/>
        <w:spacing w:after="120" w:line="240" w:lineRule="auto"/>
        <w:jc w:val="both"/>
        <w:rPr>
          <w:sz w:val="18"/>
        </w:rPr>
      </w:pPr>
      <w:r>
        <w:rPr>
          <w:sz w:val="18"/>
        </w:rPr>
        <w:t xml:space="preserve">Special Burials accepted at </w:t>
      </w:r>
      <w:proofErr w:type="spellStart"/>
      <w:r>
        <w:rPr>
          <w:sz w:val="18"/>
        </w:rPr>
        <w:t>Kirknie</w:t>
      </w:r>
      <w:proofErr w:type="spellEnd"/>
      <w:r>
        <w:rPr>
          <w:sz w:val="18"/>
        </w:rPr>
        <w:t xml:space="preserve"> Landfill between 8.00 am and 1.00 pm Monday – Friday, weather permitting</w:t>
      </w:r>
    </w:p>
    <w:p w:rsidR="00526CF5" w:rsidP="00526CF5" w:rsidRDefault="00526CF5" w14:paraId="7AAAF0CC" w14:textId="77777777">
      <w:pPr>
        <w:pStyle w:val="ListParagraph"/>
        <w:numPr>
          <w:ilvl w:val="0"/>
          <w:numId w:val="42"/>
        </w:numPr>
        <w:suppressAutoHyphens/>
        <w:autoSpaceDN w:val="0"/>
        <w:spacing w:after="120" w:line="240" w:lineRule="auto"/>
        <w:jc w:val="both"/>
        <w:rPr>
          <w:sz w:val="18"/>
        </w:rPr>
      </w:pPr>
      <w:r>
        <w:rPr>
          <w:sz w:val="18"/>
        </w:rPr>
        <w:t>Approval of burial requests shall be in accordance with Council’s Waste Acceptance Criteria</w:t>
      </w:r>
    </w:p>
    <w:p w:rsidR="00526CF5" w:rsidP="00526CF5" w:rsidRDefault="00526CF5" w14:paraId="0AE4C04B" w14:textId="77777777">
      <w:pPr>
        <w:pStyle w:val="ListParagraph"/>
        <w:numPr>
          <w:ilvl w:val="0"/>
          <w:numId w:val="42"/>
        </w:numPr>
        <w:suppressAutoHyphens/>
        <w:autoSpaceDN w:val="0"/>
        <w:spacing w:after="120" w:line="240" w:lineRule="auto"/>
        <w:jc w:val="both"/>
      </w:pPr>
      <w:r>
        <w:rPr>
          <w:b/>
          <w:bCs/>
          <w:sz w:val="18"/>
        </w:rPr>
        <w:t>All requests must be submitted not less than 24 hours prior to disposal</w:t>
      </w:r>
    </w:p>
    <w:p w:rsidRPr="00526CF5" w:rsidR="0040137B" w:rsidP="00526CF5" w:rsidRDefault="0040137B" w14:paraId="1E25F6BF" w14:textId="77777777"/>
    <w:sectPr w:rsidRPr="00526CF5" w:rsidR="0040137B" w:rsidSect="002C58EB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851" w:right="707" w:bottom="1418" w:left="709" w:header="340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C1702" w14:textId="77777777" w:rsidR="002E630B" w:rsidRDefault="002E630B" w:rsidP="00722A81">
      <w:pPr>
        <w:spacing w:after="0" w:line="240" w:lineRule="auto"/>
      </w:pPr>
      <w:r>
        <w:separator/>
      </w:r>
    </w:p>
  </w:endnote>
  <w:endnote w:type="continuationSeparator" w:id="0">
    <w:p w14:paraId="5DAC8A83" w14:textId="77777777" w:rsidR="002E630B" w:rsidRDefault="002E630B" w:rsidP="00722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4" w:type="dxa"/>
      <w:tblInd w:w="-14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2836"/>
      <w:gridCol w:w="4785"/>
      <w:gridCol w:w="1276"/>
      <w:gridCol w:w="1877"/>
    </w:tblGrid>
    <w:tr w:rsidR="00CD06B5" w:rsidTr="005438F1" w14:paraId="674DF870" w14:textId="77777777">
      <w:tc>
        <w:tcPr>
          <w:tcW w:w="10774" w:type="dxa"/>
          <w:gridSpan w:val="4"/>
        </w:tcPr>
        <w:p w:rsidR="00CD06B5" w:rsidP="00CD06B5" w:rsidRDefault="00CD06B5" w14:paraId="511D2CD6" w14:textId="77777777">
          <w:pPr>
            <w:pStyle w:val="FooterMain"/>
            <w:jc w:val="center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58241" behindDoc="0" locked="0" layoutInCell="1" allowOverlap="1" wp14:editId="6DBB6B6E" wp14:anchorId="397F8FC6">
                <wp:simplePos x="0" y="0"/>
                <wp:positionH relativeFrom="column">
                  <wp:posOffset>2972</wp:posOffset>
                </wp:positionH>
                <wp:positionV relativeFrom="paragraph">
                  <wp:posOffset>50114</wp:posOffset>
                </wp:positionV>
                <wp:extent cx="6768000" cy="90000"/>
                <wp:effectExtent l="0" t="0" r="0" b="5715"/>
                <wp:wrapNone/>
                <wp:docPr id="1849451079" name="Picture 1849451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ainbo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8000" cy="9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CD06B5" w:rsidTr="005438F1" w14:paraId="13067344" w14:textId="77777777">
      <w:tc>
        <w:tcPr>
          <w:tcW w:w="10774" w:type="dxa"/>
          <w:gridSpan w:val="4"/>
        </w:tcPr>
        <w:p w:rsidR="00CD06B5" w:rsidP="00CD06B5" w:rsidRDefault="00CD06B5" w14:paraId="3540D3B4" w14:textId="77777777">
          <w:pPr>
            <w:pStyle w:val="FooterPublic"/>
            <w:rPr>
              <w:noProof/>
              <w:lang w:eastAsia="en-AU"/>
            </w:rPr>
          </w:pPr>
          <w:r w:rsidRPr="00177A7E">
            <w:t xml:space="preserve">145 Young Street, Ayr Qld </w:t>
          </w:r>
          <w:proofErr w:type="gramStart"/>
          <w:r w:rsidRPr="00177A7E">
            <w:t>4807  |</w:t>
          </w:r>
          <w:proofErr w:type="gramEnd"/>
          <w:r w:rsidRPr="00177A7E">
            <w:t xml:space="preserve">  ABN: 66 393 843 </w:t>
          </w:r>
          <w:proofErr w:type="gramStart"/>
          <w:r w:rsidRPr="00177A7E">
            <w:t>289  |</w:t>
          </w:r>
          <w:proofErr w:type="gramEnd"/>
          <w:r w:rsidRPr="00177A7E">
            <w:t xml:space="preserve">  </w:t>
          </w:r>
          <w:hyperlink w:history="1" r:id="rId2">
            <w:r w:rsidRPr="00177A7E">
              <w:rPr>
                <w:rStyle w:val="Hyperlink"/>
                <w:u w:val="none"/>
              </w:rPr>
              <w:t>www.burdekin.qld.gov.au</w:t>
            </w:r>
          </w:hyperlink>
        </w:p>
      </w:tc>
    </w:tr>
    <w:tr w:rsidR="00CD06B5" w:rsidTr="005438F1" w14:paraId="14B393E6" w14:textId="77777777">
      <w:tc>
        <w:tcPr>
          <w:tcW w:w="7621" w:type="dxa"/>
          <w:gridSpan w:val="2"/>
        </w:tcPr>
        <w:p w:rsidR="00CD06B5" w:rsidP="00CD06B5" w:rsidRDefault="00CD06B5" w14:paraId="7980A721" w14:textId="1EBC0E56">
          <w:pPr>
            <w:pStyle w:val="FooterMain"/>
          </w:pPr>
          <w:r>
            <w:t xml:space="preserve">Responsible Officer: </w:t>
          </w:r>
          <w:sdt>
            <w:sdtPr>
              <w:alias w:val="Approver Role"/>
              <w:tag w:val="pad5ddd873de4443ae0c16900bbfb40c"/>
              <w:id w:val="-581990894"/>
              <w:dataBinding w:prefixMappings="xmlns:ns0='http://schemas.microsoft.com/office/2006/metadata/properties' xmlns:ns1='http://www.w3.org/2001/XMLSchema-instance' xmlns:ns2='http://schemas.microsoft.com/office/infopath/2007/PartnerControls' xmlns:ns3='ffd4623d-82ad-49eb-a675-76a668477319' xmlns:ns4='de6fef79-c2c2-4c8d-9be0-3186d76ce6db' xmlns:ns5='http://schemas.microsoft.com/sharepoint/v4' " w:xpath="/ns0:properties[1]/documentManagement[1]/ns3:pad5ddd873de4443ae0c16900bbfb40c[1]/ns2:Terms[1]" w:storeItemID="{185C6653-E702-4C74-9825-69193157215E}"/>
              <w:text w:multiLine="1"/>
            </w:sdtPr>
            <w:sdtContent>
              <w:r w:rsidR="009938C3">
                <w:t xml:space="preserve">Coordinator Waste Services(30029)</w:t>
              </w:r>
            </w:sdtContent>
          </w:sdt>
        </w:p>
      </w:tc>
      <w:tc>
        <w:tcPr>
          <w:tcW w:w="3153" w:type="dxa"/>
          <w:gridSpan w:val="2"/>
        </w:tcPr>
        <w:p w:rsidR="00CD06B5" w:rsidP="00CD06B5" w:rsidRDefault="00CD06B5" w14:paraId="57989C5E" w14:textId="77777777">
          <w:pPr>
            <w:pStyle w:val="FooterMain"/>
            <w:ind w:left="-120"/>
            <w:jc w:val="right"/>
          </w:pPr>
          <w:r>
            <w:t>Effective Date:</w:t>
          </w:r>
          <w:sdt>
            <w:sdtPr>
              <w:alias w:val="Date Published"/>
              <w:tag w:val="DatePublished"/>
              <w:id w:val="-996651163"/>
              <w:showingPlcHdr/>
              <w:dataBinding w:prefixMappings="xmlns:ns0='http://schemas.microsoft.com/office/2006/metadata/properties' xmlns:ns1='http://www.w3.org/2001/XMLSchema-instance' xmlns:ns2='http://schemas.microsoft.com/office/infopath/2007/PartnerControls' xmlns:ns3='ffd4623d-82ad-49eb-a675-76a668477319' xmlns:ns4='de6fef79-c2c2-4c8d-9be0-3186d76ce6db' xmlns:ns5='http://schemas.microsoft.com/sharepoint/v4' " w:xpath="/ns0:properties[1]/documentManagement[1]/ns3:DatePublished[1]" w:storeItemID="{185C6653-E702-4C74-9825-69193157215E}"/>
              <w:date w:fullDate="2019-05-02T12:00:00Z"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r w:rsidRPr="006F67BB" w:rsidR="00502D94">
                <w:t>[Date Published]</w:t>
              </w:r>
            </w:sdtContent>
          </w:sdt>
          <w:r>
            <w:t xml:space="preserve">    </w:t>
          </w:r>
        </w:p>
      </w:tc>
    </w:tr>
    <w:tr w:rsidR="00CD06B5" w:rsidTr="005438F1" w14:paraId="34FE9766" w14:textId="77777777">
      <w:tc>
        <w:tcPr>
          <w:tcW w:w="2836" w:type="dxa"/>
        </w:tcPr>
        <w:p w:rsidR="00CD06B5" w:rsidP="00CD06B5" w:rsidRDefault="00000000" w14:paraId="483D988D" w14:textId="2759F275">
          <w:pPr>
            <w:pStyle w:val="FooterMain"/>
          </w:pPr>
          <w:sdt>
            <w:sdtPr>
              <w:alias w:val="Document Number"/>
              <w:tag w:val="CDMSDocumentNumber"/>
              <w:id w:val="1011110829"/>
              <w:dataBinding w:prefixMappings="xmlns:ns0='http://schemas.microsoft.com/office/2006/metadata/properties' xmlns:ns1='http://www.w3.org/2001/XMLSchema-instance' xmlns:ns2='http://schemas.microsoft.com/office/infopath/2007/PartnerControls' xmlns:ns3='ffd4623d-82ad-49eb-a675-76a668477319' xmlns:ns4='de6fef79-c2c2-4c8d-9be0-3186d76ce6db' xmlns:ns5='http://schemas.microsoft.com/sharepoint/v4' " w:xpath="/ns0:properties[1]/documentManagement[1]/ns3:CDMSDocumentNumber[1]" w:storeItemID="{185C6653-E702-4C74-9825-69193157215E}"/>
              <w:text/>
            </w:sdtPr>
            <w:sdtContent>
              <w:r w:rsidR="009938C3">
                <w:t>WST-FRM-0002</w:t>
              </w:r>
            </w:sdtContent>
          </w:sdt>
          <w:r w:rsidR="00CD06B5">
            <w:t xml:space="preserve"> Rev </w:t>
          </w:r>
          <w:sdt>
            <w:sdtPr>
              <w:alias w:val="Revision Number"/>
              <w:tag w:val="RevisionNumber"/>
              <w:id w:val="1479349778"/>
              <w:dataBinding w:prefixMappings="xmlns:ns0='http://schemas.microsoft.com/office/2006/metadata/properties' xmlns:ns1='http://www.w3.org/2001/XMLSchema-instance' xmlns:ns2='http://schemas.microsoft.com/office/infopath/2007/PartnerControls' xmlns:ns3='ffd4623d-82ad-49eb-a675-76a668477319' xmlns:ns4='de6fef79-c2c2-4c8d-9be0-3186d76ce6db' xmlns:ns5='http://schemas.microsoft.com/sharepoint/v4' " w:xpath="/ns0:properties[1]/documentManagement[1]/ns3:RevisionNumber[1]" w:storeItemID="{185C6653-E702-4C74-9825-69193157215E}"/>
              <w:text/>
            </w:sdtPr>
            <w:sdtContent>
              <w:r w:rsidR="00795474">
                <w:t>0</w:t>
              </w:r>
            </w:sdtContent>
          </w:sdt>
          <w:r w:rsidR="00CD06B5">
            <w:t xml:space="preserve"> </w:t>
          </w:r>
        </w:p>
      </w:tc>
      <w:tc>
        <w:tcPr>
          <w:tcW w:w="6061" w:type="dxa"/>
          <w:gridSpan w:val="2"/>
          <w:vAlign w:val="center"/>
        </w:tcPr>
        <w:p w:rsidRPr="00273783" w:rsidR="00CD06B5" w:rsidP="00EE493C" w:rsidRDefault="00000000" w14:paraId="7E122353" w14:textId="77777777">
          <w:pPr>
            <w:pStyle w:val="SecurityClassification"/>
          </w:pPr>
          <w:sdt>
            <w:sdtPr>
              <w:rPr>
                <w:rStyle w:val="SecurityClassificationChar"/>
                <w:b/>
                <w:bCs/>
                <w:caps/>
              </w:rPr>
              <w:alias w:val="Security Classification (completed form)"/>
              <w:tag w:val="Security Classification (completed form)"/>
              <w:id w:val="2066593954"/>
              <w:showingPlcHdr/>
              <w:dropDownList>
                <w:listItem w:displayText="Public" w:value="Public"/>
                <w:listItem w:displayText="Unclassified" w:value="Unclassified"/>
                <w:listItem w:displayText="Confidential" w:value="Confidential"/>
                <w:listItem w:displayText="Protected" w:value="Protected"/>
                <w:listItem w:displayText="Unclassified - For Official Use Only" w:value="Unclassified - For Official Use Only"/>
                <w:listItem w:displayText="Unclassified - Sensitive" w:value="Unclassified - Sensitive"/>
                <w:listItem w:displayText="Protected - Sensitive" w:value="Protected - Sensitive"/>
                <w:listItem w:displayText="Protected - Sensitive: Personal" w:value="Protected - Sensitive: Personal"/>
                <w:listItem w:displayText="Protected - Sensitive: Legal" w:value="Protected - Sensitive: Legal"/>
                <w:listItem w:displayText="Confidential - Sensitive" w:value="Confidential - Sensitive"/>
                <w:listItem w:displayText="Confidential - Sensitive: Personal" w:value="Confidential - Sensitive: Personal"/>
                <w:listItem w:displayText="Confidential - Sensitive: Legal" w:value="Confidential - Sensitive: Legal"/>
              </w:dropDownList>
            </w:sdtPr>
            <w:sdtContent>
              <w:r w:rsidRPr="00EE493C" w:rsidR="00EE493C">
                <w:rPr>
                  <w:rStyle w:val="PlaceholderText"/>
                  <w:color w:val="FF0000"/>
                  <w:bdr w:val="none" w:color="auto" w:sz="0" w:space="0"/>
                  <w:shd w:val="clear" w:color="auto" w:fill="auto"/>
                </w:rPr>
                <w:t>Security Classification.</w:t>
              </w:r>
            </w:sdtContent>
          </w:sdt>
        </w:p>
      </w:tc>
      <w:tc>
        <w:tcPr>
          <w:tcW w:w="1877" w:type="dxa"/>
        </w:tcPr>
        <w:p w:rsidRPr="004E608F" w:rsidR="00CD06B5" w:rsidP="00CD06B5" w:rsidRDefault="00CD06B5" w14:paraId="18E219A5" w14:textId="77777777">
          <w:pPr>
            <w:pStyle w:val="FooterMain"/>
            <w:jc w:val="right"/>
          </w:pPr>
          <w:r w:rsidRPr="000610E7">
            <w:rPr>
              <w:szCs w:val="20"/>
            </w:rPr>
            <w:t xml:space="preserve">Page </w:t>
          </w:r>
          <w:r w:rsidRPr="000610E7">
            <w:rPr>
              <w:szCs w:val="20"/>
            </w:rPr>
            <w:fldChar w:fldCharType="begin"/>
          </w:r>
          <w:r w:rsidRPr="000610E7">
            <w:rPr>
              <w:szCs w:val="20"/>
            </w:rPr>
            <w:instrText xml:space="preserve"> PAGE  \* Arabic  \* MERGEFORMAT </w:instrText>
          </w:r>
          <w:r w:rsidRPr="000610E7">
            <w:rPr>
              <w:szCs w:val="20"/>
            </w:rPr>
            <w:fldChar w:fldCharType="separate"/>
          </w:r>
          <w:r>
            <w:rPr>
              <w:noProof/>
              <w:szCs w:val="20"/>
            </w:rPr>
            <w:t>1</w:t>
          </w:r>
          <w:r w:rsidRPr="000610E7">
            <w:rPr>
              <w:szCs w:val="20"/>
            </w:rPr>
            <w:fldChar w:fldCharType="end"/>
          </w:r>
          <w:r w:rsidRPr="000610E7">
            <w:rPr>
              <w:szCs w:val="20"/>
            </w:rPr>
            <w:t xml:space="preserve"> of </w:t>
          </w:r>
          <w:r w:rsidRPr="000610E7">
            <w:rPr>
              <w:szCs w:val="20"/>
            </w:rPr>
            <w:fldChar w:fldCharType="begin"/>
          </w:r>
          <w:r w:rsidRPr="000610E7">
            <w:rPr>
              <w:szCs w:val="20"/>
            </w:rPr>
            <w:instrText xml:space="preserve"> NUMPAGES  </w:instrText>
          </w:r>
          <w:r w:rsidRPr="000610E7">
            <w:rPr>
              <w:szCs w:val="20"/>
            </w:rPr>
            <w:fldChar w:fldCharType="separate"/>
          </w:r>
          <w:r>
            <w:rPr>
              <w:noProof/>
              <w:szCs w:val="20"/>
            </w:rPr>
            <w:t>3</w:t>
          </w:r>
          <w:r w:rsidRPr="000610E7">
            <w:rPr>
              <w:noProof/>
              <w:szCs w:val="20"/>
            </w:rPr>
            <w:fldChar w:fldCharType="end"/>
          </w:r>
        </w:p>
      </w:tc>
    </w:tr>
    <w:tr w:rsidR="00CD06B5" w:rsidTr="005438F1" w14:paraId="59CAC345" w14:textId="77777777">
      <w:tc>
        <w:tcPr>
          <w:tcW w:w="10774" w:type="dxa"/>
          <w:gridSpan w:val="4"/>
        </w:tcPr>
        <w:p w:rsidRPr="005924ED" w:rsidR="00CD06B5" w:rsidP="00CD06B5" w:rsidRDefault="00CD06B5" w14:paraId="2602F055" w14:textId="77777777">
          <w:pPr>
            <w:pStyle w:val="FooterDoc"/>
            <w:rPr>
              <w:sz w:val="16"/>
              <w:szCs w:val="16"/>
            </w:rPr>
          </w:pPr>
          <w:r w:rsidRPr="005924ED">
            <w:rPr>
              <w:sz w:val="16"/>
              <w:szCs w:val="16"/>
            </w:rPr>
            <w:t>Documents are uncontrolled when printed or removed from their source location</w:t>
          </w:r>
        </w:p>
      </w:tc>
    </w:tr>
  </w:tbl>
  <w:p w:rsidRPr="00CD06B5" w:rsidR="00A2017B" w:rsidRDefault="00A2017B" w14:paraId="52B21877" w14:textId="77777777">
    <w:pPr>
      <w:pStyle w:val="Footer"/>
      <w:rPr>
        <w:sz w:val="2"/>
        <w:szCs w:val="2"/>
      </w:rPr>
    </w:pPr>
  </w:p>
</w:ftr>
</file>

<file path=word/footer2.xml><?xml version="1.0" encoding="utf-8"?>
<w:ft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4" w:type="dxa"/>
      <w:tblInd w:w="-14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2836"/>
      <w:gridCol w:w="4785"/>
      <w:gridCol w:w="1276"/>
      <w:gridCol w:w="1877"/>
    </w:tblGrid>
    <w:tr w:rsidR="003E0F38" w:rsidTr="002C58EB" w14:paraId="1551B131" w14:textId="77777777">
      <w:tc>
        <w:tcPr>
          <w:tcW w:w="10774" w:type="dxa"/>
          <w:gridSpan w:val="4"/>
        </w:tcPr>
        <w:p w:rsidR="003E0F38" w:rsidP="00111717" w:rsidRDefault="003E0F38" w14:paraId="1E4D44B6" w14:textId="77777777">
          <w:pPr>
            <w:pStyle w:val="FooterMain"/>
            <w:jc w:val="center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58240" behindDoc="0" locked="0" layoutInCell="1" allowOverlap="1" wp14:editId="7B436AD8" wp14:anchorId="6C7FBB5A">
                <wp:simplePos x="0" y="0"/>
                <wp:positionH relativeFrom="column">
                  <wp:posOffset>2972</wp:posOffset>
                </wp:positionH>
                <wp:positionV relativeFrom="paragraph">
                  <wp:posOffset>50114</wp:posOffset>
                </wp:positionV>
                <wp:extent cx="6768000" cy="90000"/>
                <wp:effectExtent l="0" t="0" r="0" b="5715"/>
                <wp:wrapNone/>
                <wp:docPr id="1164273075" name="Picture 1164273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ainbo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8000" cy="9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E0F38" w:rsidTr="002C58EB" w14:paraId="09BAEBF9" w14:textId="77777777">
      <w:tc>
        <w:tcPr>
          <w:tcW w:w="10774" w:type="dxa"/>
          <w:gridSpan w:val="4"/>
        </w:tcPr>
        <w:p w:rsidR="003E0F38" w:rsidP="003E0F38" w:rsidRDefault="003E0F38" w14:paraId="7A076BAE" w14:textId="77777777">
          <w:pPr>
            <w:pStyle w:val="FooterPublic"/>
            <w:rPr>
              <w:noProof/>
              <w:lang w:eastAsia="en-AU"/>
            </w:rPr>
          </w:pPr>
          <w:r w:rsidRPr="00177A7E">
            <w:t xml:space="preserve">145 Young Street, Ayr Qld </w:t>
          </w:r>
          <w:proofErr w:type="gramStart"/>
          <w:r w:rsidRPr="00177A7E">
            <w:t>4807  |</w:t>
          </w:r>
          <w:proofErr w:type="gramEnd"/>
          <w:r w:rsidRPr="00177A7E">
            <w:t xml:space="preserve">  ABN: 66 393 843 </w:t>
          </w:r>
          <w:proofErr w:type="gramStart"/>
          <w:r w:rsidRPr="00177A7E">
            <w:t>289  |</w:t>
          </w:r>
          <w:proofErr w:type="gramEnd"/>
          <w:r w:rsidRPr="00177A7E">
            <w:t xml:space="preserve">  </w:t>
          </w:r>
          <w:hyperlink w:history="1" r:id="rId2">
            <w:r w:rsidRPr="00177A7E">
              <w:rPr>
                <w:rStyle w:val="Hyperlink"/>
                <w:u w:val="none"/>
              </w:rPr>
              <w:t>www.burdekin.qld.gov.au</w:t>
            </w:r>
          </w:hyperlink>
        </w:p>
      </w:tc>
    </w:tr>
    <w:tr w:rsidR="003E0F38" w:rsidTr="002C58EB" w14:paraId="2C384020" w14:textId="77777777">
      <w:tc>
        <w:tcPr>
          <w:tcW w:w="7621" w:type="dxa"/>
          <w:gridSpan w:val="2"/>
        </w:tcPr>
        <w:p w:rsidR="003E0F38" w:rsidP="00B423E6" w:rsidRDefault="003E0F38" w14:paraId="62FB6960" w14:textId="2A3EDA4F">
          <w:pPr>
            <w:pStyle w:val="FooterMain"/>
          </w:pPr>
          <w:r>
            <w:t xml:space="preserve">Responsible Officer: </w:t>
          </w:r>
          <w:sdt>
            <w:sdtPr>
              <w:alias w:val="Approver Role"/>
              <w:tag w:val="pad5ddd873de4443ae0c16900bbfb40c"/>
              <w:id w:val="-386570995"/>
              <w:dataBinding w:prefixMappings="xmlns:ns0='http://schemas.microsoft.com/office/2006/metadata/properties' xmlns:ns1='http://www.w3.org/2001/XMLSchema-instance' xmlns:ns2='http://schemas.microsoft.com/office/infopath/2007/PartnerControls' xmlns:ns3='ffd4623d-82ad-49eb-a675-76a668477319' xmlns:ns4='de6fef79-c2c2-4c8d-9be0-3186d76ce6db' xmlns:ns5='http://schemas.microsoft.com/sharepoint/v4' " w:xpath="/ns0:properties[1]/documentManagement[1]/ns3:pad5ddd873de4443ae0c16900bbfb40c[1]/ns2:Terms[1]" w:storeItemID="{185C6653-E702-4C74-9825-69193157215E}"/>
              <w:text w:multiLine="1"/>
            </w:sdtPr>
            <w:sdtContent>
              <w:r w:rsidR="009938C3">
                <w:t xml:space="preserve">Coordinator Waste Services(30029)</w:t>
              </w:r>
            </w:sdtContent>
          </w:sdt>
        </w:p>
      </w:tc>
      <w:tc>
        <w:tcPr>
          <w:tcW w:w="3153" w:type="dxa"/>
          <w:gridSpan w:val="2"/>
        </w:tcPr>
        <w:p w:rsidR="003E0F38" w:rsidP="006F67BB" w:rsidRDefault="003E0F38" w14:paraId="6206715F" w14:textId="77777777">
          <w:pPr>
            <w:pStyle w:val="FooterMain"/>
            <w:ind w:left="-120"/>
            <w:jc w:val="right"/>
          </w:pPr>
          <w:r>
            <w:t>Effective Date:</w:t>
          </w:r>
          <w:sdt>
            <w:sdtPr>
              <w:alias w:val="Date Published"/>
              <w:tag w:val="DatePublished"/>
              <w:id w:val="122586899"/>
              <w:showingPlcHdr/>
              <w:dataBinding w:prefixMappings="xmlns:ns0='http://schemas.microsoft.com/office/2006/metadata/properties' xmlns:ns1='http://www.w3.org/2001/XMLSchema-instance' xmlns:ns2='http://schemas.microsoft.com/office/infopath/2007/PartnerControls' xmlns:ns3='ffd4623d-82ad-49eb-a675-76a668477319' xmlns:ns4='de6fef79-c2c2-4c8d-9be0-3186d76ce6db' xmlns:ns5='http://schemas.microsoft.com/sharepoint/v4' " w:xpath="/ns0:properties[1]/documentManagement[1]/ns3:DatePublished[1]" w:storeItemID="{185C6653-E702-4C74-9825-69193157215E}"/>
              <w:date w:fullDate="2019-05-02T12:00:00Z"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r w:rsidRPr="006F67BB" w:rsidR="00502D94">
                <w:t>[Date Published]</w:t>
              </w:r>
            </w:sdtContent>
          </w:sdt>
          <w:r w:rsidR="00DC74A0">
            <w:t xml:space="preserve"> </w:t>
          </w:r>
          <w:r>
            <w:t xml:space="preserve"> </w:t>
          </w:r>
          <w:r w:rsidR="00840798">
            <w:t xml:space="preserve">  </w:t>
          </w:r>
        </w:p>
      </w:tc>
    </w:tr>
    <w:tr w:rsidR="003E0F38" w:rsidTr="00C83AB8" w14:paraId="49E56EDE" w14:textId="77777777">
      <w:tc>
        <w:tcPr>
          <w:tcW w:w="2836" w:type="dxa"/>
          <w:vAlign w:val="bottom"/>
        </w:tcPr>
        <w:p w:rsidR="003E0F38" w:rsidP="00C83AB8" w:rsidRDefault="00000000" w14:paraId="0500D3B6" w14:textId="5097390F">
          <w:pPr>
            <w:pStyle w:val="FooterMain"/>
          </w:pPr>
          <w:sdt>
            <w:sdtPr>
              <w:alias w:val="Document Number"/>
              <w:tag w:val="CDMSDocumentNumber"/>
              <w:id w:val="1394386686"/>
              <w:dataBinding w:prefixMappings="xmlns:ns0='http://schemas.microsoft.com/office/2006/metadata/properties' xmlns:ns1='http://www.w3.org/2001/XMLSchema-instance' xmlns:ns2='http://schemas.microsoft.com/office/infopath/2007/PartnerControls' xmlns:ns3='ffd4623d-82ad-49eb-a675-76a668477319' xmlns:ns4='de6fef79-c2c2-4c8d-9be0-3186d76ce6db' xmlns:ns5='http://schemas.microsoft.com/sharepoint/v4' " w:xpath="/ns0:properties[1]/documentManagement[1]/ns3:CDMSDocumentNumber[1]" w:storeItemID="{185C6653-E702-4C74-9825-69193157215E}"/>
              <w:text/>
            </w:sdtPr>
            <w:sdtContent>
              <w:r w:rsidR="009938C3">
                <w:t>WST-FRM-0002</w:t>
              </w:r>
            </w:sdtContent>
          </w:sdt>
          <w:r w:rsidR="006F67BB">
            <w:t xml:space="preserve"> </w:t>
          </w:r>
          <w:r w:rsidR="003E0F38">
            <w:t xml:space="preserve">Rev </w:t>
          </w:r>
          <w:sdt>
            <w:sdtPr>
              <w:alias w:val="Revision Number"/>
              <w:tag w:val="RevisionNumber"/>
              <w:id w:val="-947843869"/>
              <w:dataBinding w:prefixMappings="xmlns:ns0='http://schemas.microsoft.com/office/2006/metadata/properties' xmlns:ns1='http://www.w3.org/2001/XMLSchema-instance' xmlns:ns2='http://schemas.microsoft.com/office/infopath/2007/PartnerControls' xmlns:ns3='ffd4623d-82ad-49eb-a675-76a668477319' xmlns:ns4='de6fef79-c2c2-4c8d-9be0-3186d76ce6db' xmlns:ns5='http://schemas.microsoft.com/sharepoint/v4' " w:xpath="/ns0:properties[1]/documentManagement[1]/ns3:RevisionNumber[1]" w:storeItemID="{185C6653-E702-4C74-9825-69193157215E}"/>
              <w:text/>
            </w:sdtPr>
            <w:sdtContent>
              <w:r w:rsidR="00795474">
                <w:t>0</w:t>
              </w:r>
            </w:sdtContent>
          </w:sdt>
          <w:r w:rsidR="00D22BB0">
            <w:t xml:space="preserve"> </w:t>
          </w:r>
        </w:p>
      </w:tc>
      <w:tc>
        <w:tcPr>
          <w:tcW w:w="6061" w:type="dxa"/>
          <w:gridSpan w:val="2"/>
          <w:vAlign w:val="bottom"/>
        </w:tcPr>
        <w:p w:rsidRPr="00EE493C" w:rsidR="003E0F38" w:rsidP="00C83AB8" w:rsidRDefault="00000000" w14:paraId="0BC6968E" w14:textId="77777777">
          <w:pPr>
            <w:pStyle w:val="SecurityClassification"/>
          </w:pPr>
          <w:sdt>
            <w:sdtPr>
              <w:rPr>
                <w:rStyle w:val="SecurityClassificationChar"/>
                <w:b/>
                <w:bCs/>
                <w:caps/>
              </w:rPr>
              <w:alias w:val="Security Classification"/>
              <w:tag w:val="Security Classification"/>
              <w:id w:val="1256718875"/>
              <w:showingPlcHdr/>
              <w:dropDownList>
                <w:listItem w:displayText="Public" w:value="Public"/>
                <w:listItem w:displayText="Unclassified" w:value="Unclassified"/>
                <w:listItem w:displayText="Confidential" w:value="Confidential"/>
                <w:listItem w:displayText="Protected" w:value="Protected"/>
                <w:listItem w:displayText="Unclassified - For Official Use Only" w:value="Unclassified - For Official Use Only"/>
                <w:listItem w:displayText="Unclassified - Sensitive" w:value="Unclassified - Sensitive"/>
                <w:listItem w:displayText="Protected - Sensitive" w:value="Protected - Sensitive"/>
                <w:listItem w:displayText="Protected - Sensitive: Personal" w:value="Protected - Sensitive: Personal"/>
                <w:listItem w:displayText="Protected - Sensitive: Legal" w:value="Protected - Sensitive: Legal"/>
                <w:listItem w:displayText="Confidential - Sensitive" w:value="Confidential - Sensitive"/>
                <w:listItem w:displayText="Confidential - Sensitive: Personal" w:value="Confidential - Sensitive: Personal"/>
                <w:listItem w:displayText="Confidential - Sensitive: Legal" w:value="Confidential - Sensitive: Legal"/>
              </w:dropDownList>
            </w:sdtPr>
            <w:sdtContent>
              <w:r w:rsidRPr="00EE493C" w:rsidR="00EE493C">
                <w:rPr>
                  <w:rStyle w:val="PlaceholderText"/>
                  <w:color w:val="FF0000"/>
                  <w:bdr w:val="none" w:color="auto" w:sz="0" w:space="0"/>
                  <w:shd w:val="clear" w:color="auto" w:fill="auto"/>
                </w:rPr>
                <w:t>OFFICIAL</w:t>
              </w:r>
            </w:sdtContent>
          </w:sdt>
        </w:p>
      </w:tc>
      <w:tc>
        <w:tcPr>
          <w:tcW w:w="1877" w:type="dxa"/>
          <w:vAlign w:val="bottom"/>
        </w:tcPr>
        <w:p w:rsidRPr="004E608F" w:rsidR="003E0F38" w:rsidP="00C83AB8" w:rsidRDefault="003E0F38" w14:paraId="5C8A8A38" w14:textId="77777777">
          <w:pPr>
            <w:pStyle w:val="FooterMain"/>
            <w:jc w:val="right"/>
          </w:pPr>
          <w:r w:rsidRPr="000610E7">
            <w:rPr>
              <w:szCs w:val="20"/>
            </w:rPr>
            <w:t xml:space="preserve">Page </w:t>
          </w:r>
          <w:r w:rsidRPr="000610E7">
            <w:rPr>
              <w:szCs w:val="20"/>
            </w:rPr>
            <w:fldChar w:fldCharType="begin"/>
          </w:r>
          <w:r w:rsidRPr="000610E7">
            <w:rPr>
              <w:szCs w:val="20"/>
            </w:rPr>
            <w:instrText xml:space="preserve"> PAGE  \* Arabic  \* MERGEFORMAT </w:instrText>
          </w:r>
          <w:r w:rsidRPr="000610E7">
            <w:rPr>
              <w:szCs w:val="20"/>
            </w:rPr>
            <w:fldChar w:fldCharType="separate"/>
          </w:r>
          <w:r w:rsidR="00105DBD">
            <w:rPr>
              <w:noProof/>
              <w:szCs w:val="20"/>
            </w:rPr>
            <w:t>1</w:t>
          </w:r>
          <w:r w:rsidRPr="000610E7">
            <w:rPr>
              <w:szCs w:val="20"/>
            </w:rPr>
            <w:fldChar w:fldCharType="end"/>
          </w:r>
          <w:r w:rsidRPr="000610E7">
            <w:rPr>
              <w:szCs w:val="20"/>
            </w:rPr>
            <w:t xml:space="preserve"> of </w:t>
          </w:r>
          <w:r w:rsidRPr="000610E7">
            <w:rPr>
              <w:szCs w:val="20"/>
            </w:rPr>
            <w:fldChar w:fldCharType="begin"/>
          </w:r>
          <w:r w:rsidRPr="000610E7">
            <w:rPr>
              <w:szCs w:val="20"/>
            </w:rPr>
            <w:instrText xml:space="preserve"> NUMPAGES  </w:instrText>
          </w:r>
          <w:r w:rsidRPr="000610E7">
            <w:rPr>
              <w:szCs w:val="20"/>
            </w:rPr>
            <w:fldChar w:fldCharType="separate"/>
          </w:r>
          <w:r w:rsidR="00105DBD">
            <w:rPr>
              <w:noProof/>
              <w:szCs w:val="20"/>
            </w:rPr>
            <w:t>3</w:t>
          </w:r>
          <w:r w:rsidRPr="000610E7">
            <w:rPr>
              <w:noProof/>
              <w:szCs w:val="20"/>
            </w:rPr>
            <w:fldChar w:fldCharType="end"/>
          </w:r>
        </w:p>
      </w:tc>
    </w:tr>
    <w:tr w:rsidR="003E0F38" w:rsidTr="002C58EB" w14:paraId="4EE9D758" w14:textId="77777777">
      <w:tc>
        <w:tcPr>
          <w:tcW w:w="10774" w:type="dxa"/>
          <w:gridSpan w:val="4"/>
        </w:tcPr>
        <w:p w:rsidRPr="005924ED" w:rsidR="003E0F38" w:rsidP="00B423E6" w:rsidRDefault="003E0F38" w14:paraId="01DB2367" w14:textId="77777777">
          <w:pPr>
            <w:pStyle w:val="FooterDoc"/>
            <w:rPr>
              <w:sz w:val="16"/>
              <w:szCs w:val="16"/>
            </w:rPr>
          </w:pPr>
          <w:r w:rsidRPr="005924ED">
            <w:rPr>
              <w:sz w:val="16"/>
              <w:szCs w:val="16"/>
            </w:rPr>
            <w:t>Documents are uncontrolled when printed or removed from their source location</w:t>
          </w:r>
        </w:p>
      </w:tc>
    </w:tr>
  </w:tbl>
  <w:p w:rsidRPr="005924ED" w:rsidR="003E0F38" w:rsidP="003E0F38" w:rsidRDefault="003E0F38" w14:paraId="7BF73C42" w14:textId="7777777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47A07" w14:textId="77777777" w:rsidR="002E630B" w:rsidRDefault="002E630B" w:rsidP="00722A81">
      <w:pPr>
        <w:spacing w:after="0" w:line="240" w:lineRule="auto"/>
      </w:pPr>
      <w:r>
        <w:separator/>
      </w:r>
    </w:p>
  </w:footnote>
  <w:footnote w:type="continuationSeparator" w:id="0">
    <w:p w14:paraId="55924F80" w14:textId="77777777" w:rsidR="002E630B" w:rsidRDefault="002E630B" w:rsidP="00722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4" w:type="dxa"/>
      <w:tblInd w:w="-14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val="04A0" w:firstRow="1" w:lastRow="0" w:firstColumn="1" w:lastColumn="0" w:noHBand="0" w:noVBand="1"/>
    </w:tblPr>
    <w:tblGrid>
      <w:gridCol w:w="6771"/>
      <w:gridCol w:w="4003"/>
    </w:tblGrid>
    <w:tr w:rsidR="0064684F" w:rsidTr="002C58EB" w14:paraId="7B2E38D1" w14:textId="77777777">
      <w:trPr>
        <w:trHeight w:val="851"/>
      </w:trPr>
      <w:tc>
        <w:tcPr>
          <w:tcW w:w="6771" w:type="dxa"/>
          <w:vAlign w:val="center"/>
        </w:tcPr>
        <w:sdt>
          <w:sdtPr>
            <w:rPr>
              <w:sz w:val="24"/>
              <w:szCs w:val="24"/>
            </w:rPr>
            <w:alias w:val="Title"/>
            <w:tag w:val=""/>
            <w:id w:val="1361858029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:rsidRPr="0040137B" w:rsidR="0064684F" w:rsidP="005B68B5" w:rsidRDefault="00904BC8" w14:paraId="6D9F8F70" w14:textId="6BBF5C41">
              <w:pPr>
                <w:pStyle w:val="HeaderTitle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Disposal of Regulated Waste / Special Burial</w:t>
              </w:r>
            </w:p>
          </w:sdtContent>
        </w:sdt>
        <w:p w:rsidRPr="00E76AA9" w:rsidR="0064684F" w:rsidP="005B68B5" w:rsidRDefault="0064684F" w14:paraId="1D4EB500" w14:textId="77777777">
          <w:pPr>
            <w:pStyle w:val="HeaderSubtitle"/>
            <w:rPr>
              <w:sz w:val="20"/>
              <w:szCs w:val="20"/>
            </w:rPr>
          </w:pPr>
        </w:p>
      </w:tc>
      <w:tc>
        <w:tcPr>
          <w:tcW w:w="4003" w:type="dxa"/>
          <w:tcBorders>
            <w:left w:val="nil"/>
          </w:tcBorders>
        </w:tcPr>
        <w:p w:rsidRPr="00447B46" w:rsidR="0064684F" w:rsidP="003F126E" w:rsidRDefault="0064684F" w14:paraId="6F827778" w14:textId="77777777">
          <w:pPr>
            <w:pStyle w:val="Subtitle2"/>
            <w:rPr>
              <w:b/>
              <w:noProof/>
              <w:lang w:eastAsia="en-AU"/>
            </w:rPr>
          </w:pPr>
          <w:r w:rsidRPr="00447B46">
            <w:rPr>
              <w:noProof/>
              <w:lang w:eastAsia="en-AU"/>
            </w:rPr>
            <w:drawing>
              <wp:inline distT="0" distB="0" distL="0" distR="0" wp14:anchorId="26EAB117" wp14:editId="14988052">
                <wp:extent cx="2160000" cy="441046"/>
                <wp:effectExtent l="0" t="0" r="0" b="0"/>
                <wp:docPr id="1181738371" name="Picture 11817383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SC-council-logo-landscape-double-line-black-text-colour-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000" cy="4410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92056" w:rsidP="002D0893" w:rsidRDefault="00D92056" w14:paraId="37469E71" w14:textId="77777777">
    <w:pPr>
      <w:pStyle w:val="Header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4" w:type="dxa"/>
      <w:tblInd w:w="-14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val="04A0" w:firstRow="1" w:lastRow="0" w:firstColumn="1" w:lastColumn="0" w:noHBand="0" w:noVBand="1"/>
    </w:tblPr>
    <w:tblGrid>
      <w:gridCol w:w="7230"/>
      <w:gridCol w:w="3544"/>
    </w:tblGrid>
    <w:tr w:rsidR="002D0893" w:rsidTr="003A7973" w14:paraId="7B83B397" w14:textId="77777777">
      <w:trPr>
        <w:trHeight w:val="851"/>
      </w:trPr>
      <w:tc>
        <w:tcPr>
          <w:tcW w:w="7230" w:type="dxa"/>
          <w:vAlign w:val="center"/>
        </w:tcPr>
        <w:sdt>
          <w:sdtPr>
            <w:rPr>
              <w:rFonts w:ascii="Franklin Gothic Medium" w:hAnsi="Franklin Gothic Medium" w:eastAsia="Times New Roman" w:cs="Times New Roman"/>
              <w:color w:val="61ACA9"/>
              <w:sz w:val="40"/>
              <w:szCs w:val="40"/>
            </w:rPr>
            <w:alias w:val="Title"/>
            <w:tag w:val=""/>
            <w:id w:val="-642657517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:rsidRPr="005B68B5" w:rsidR="002D0893" w:rsidP="003A7973" w:rsidRDefault="00904BC8" w14:paraId="2EB507A7" w14:textId="55DBF1C7">
              <w:pPr>
                <w:pStyle w:val="HeaderTitle"/>
              </w:pPr>
              <w:r>
                <w:rPr>
                  <w:rFonts w:ascii="Franklin Gothic Medium" w:hAnsi="Franklin Gothic Medium" w:eastAsia="Times New Roman" w:cs="Times New Roman"/>
                  <w:color w:val="61ACA9"/>
                  <w:sz w:val="40"/>
                  <w:szCs w:val="40"/>
                </w:rPr>
                <w:t>Disposal of Regulated Waste / Special Burial</w:t>
              </w:r>
            </w:p>
          </w:sdtContent>
        </w:sdt>
        <w:p w:rsidRPr="003F126E" w:rsidR="002D0893" w:rsidP="00F102B4" w:rsidRDefault="002D0893" w14:paraId="71F3691B" w14:textId="77777777">
          <w:pPr>
            <w:pStyle w:val="HeaderSubtitle"/>
          </w:pPr>
        </w:p>
      </w:tc>
      <w:tc>
        <w:tcPr>
          <w:tcW w:w="3544" w:type="dxa"/>
          <w:tcBorders>
            <w:left w:val="nil"/>
          </w:tcBorders>
        </w:tcPr>
        <w:p w:rsidRPr="00447B46" w:rsidR="002D0893" w:rsidP="00F102B4" w:rsidRDefault="002D0893" w14:paraId="2214300A" w14:textId="77777777">
          <w:pPr>
            <w:pStyle w:val="Subtitle2"/>
            <w:rPr>
              <w:b/>
              <w:noProof/>
              <w:lang w:eastAsia="en-AU"/>
            </w:rPr>
          </w:pPr>
          <w:r w:rsidRPr="00447B46">
            <w:rPr>
              <w:noProof/>
              <w:lang w:eastAsia="en-AU"/>
            </w:rPr>
            <w:drawing>
              <wp:inline distT="0" distB="0" distL="0" distR="0" wp14:anchorId="4A154642" wp14:editId="2D353003">
                <wp:extent cx="2160000" cy="441046"/>
                <wp:effectExtent l="0" t="0" r="0" b="0"/>
                <wp:docPr id="308125159" name="Picture 3081251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SC-council-logo-landscape-double-line-black-text-colour-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000" cy="4410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Pr="00094371" w:rsidR="00353D5E" w:rsidTr="003A7973" w14:paraId="75C85007" w14:textId="77777777">
      <w:trPr>
        <w:trHeight w:val="80"/>
      </w:trPr>
      <w:tc>
        <w:tcPr>
          <w:tcW w:w="7230" w:type="dxa"/>
          <w:tcBorders>
            <w:bottom w:val="single" w:color="7F7F7F" w:themeColor="text1" w:themeTint="80" w:sz="4" w:space="0"/>
          </w:tcBorders>
          <w:vAlign w:val="bottom"/>
        </w:tcPr>
        <w:p w:rsidRPr="00353D5E" w:rsidR="00353D5E" w:rsidP="00F102B4" w:rsidRDefault="00353D5E" w14:paraId="068D9E65" w14:textId="77777777">
          <w:pPr>
            <w:pStyle w:val="HeaderSubtitle"/>
            <w:rPr>
              <w:noProof w:val="0"/>
              <w:sz w:val="10"/>
              <w:szCs w:val="10"/>
            </w:rPr>
          </w:pPr>
        </w:p>
      </w:tc>
      <w:tc>
        <w:tcPr>
          <w:tcW w:w="3544" w:type="dxa"/>
          <w:vMerge w:val="restart"/>
          <w:tcBorders>
            <w:left w:val="nil"/>
          </w:tcBorders>
        </w:tcPr>
        <w:p w:rsidRPr="00A74B76" w:rsidR="00353D5E" w:rsidP="00F102B4" w:rsidRDefault="00353D5E" w14:paraId="020249F5" w14:textId="77777777">
          <w:pPr>
            <w:pStyle w:val="LeadIn"/>
            <w:rPr>
              <w:b/>
              <w:sz w:val="20"/>
            </w:rPr>
          </w:pPr>
          <w:r w:rsidRPr="00A74B76">
            <w:rPr>
              <w:b/>
              <w:sz w:val="20"/>
            </w:rPr>
            <w:t>Address all communications to</w:t>
          </w:r>
        </w:p>
        <w:p w:rsidRPr="00A74B76" w:rsidR="00353D5E" w:rsidP="00F102B4" w:rsidRDefault="00353D5E" w14:paraId="2CDBF780" w14:textId="77777777">
          <w:pPr>
            <w:pStyle w:val="LeadIn"/>
            <w:spacing w:after="80"/>
            <w:rPr>
              <w:b/>
              <w:sz w:val="20"/>
            </w:rPr>
          </w:pPr>
          <w:r w:rsidRPr="00A74B76">
            <w:rPr>
              <w:b/>
              <w:sz w:val="20"/>
            </w:rPr>
            <w:t>The Chief Executive Officer</w:t>
          </w:r>
        </w:p>
        <w:p w:rsidRPr="00094371" w:rsidR="00353D5E" w:rsidP="00F102B4" w:rsidRDefault="00353D5E" w14:paraId="0DB2A586" w14:textId="77777777">
          <w:pPr>
            <w:pStyle w:val="NormalHeader"/>
            <w:jc w:val="right"/>
            <w:rPr>
              <w:b/>
              <w:noProof w:val="0"/>
              <w:color w:val="AEE9EA" w:themeColor="text2"/>
              <w:szCs w:val="20"/>
            </w:rPr>
          </w:pPr>
          <w:r w:rsidRPr="00094371">
            <w:rPr>
              <w:noProof w:val="0"/>
              <w:szCs w:val="20"/>
            </w:rPr>
            <w:t>PO Box 974, Ayr Qld 4807</w:t>
          </w:r>
        </w:p>
        <w:p w:rsidRPr="00094371" w:rsidR="00353D5E" w:rsidP="00F102B4" w:rsidRDefault="00353D5E" w14:paraId="1984BCC1" w14:textId="5ABFE8BA">
          <w:pPr>
            <w:pStyle w:val="NormalHeader"/>
            <w:jc w:val="right"/>
            <w:rPr>
              <w:noProof w:val="0"/>
              <w:szCs w:val="20"/>
            </w:rPr>
          </w:pPr>
          <w:r w:rsidRPr="00094371">
            <w:rPr>
              <w:b/>
              <w:noProof w:val="0"/>
              <w:color w:val="00748E" w:themeColor="accent1"/>
              <w:szCs w:val="20"/>
            </w:rPr>
            <w:t>T</w:t>
          </w:r>
          <w:r w:rsidRPr="00094371">
            <w:rPr>
              <w:noProof w:val="0"/>
              <w:szCs w:val="20"/>
            </w:rPr>
            <w:t xml:space="preserve"> (07) 4783 9800</w:t>
          </w:r>
        </w:p>
        <w:p w:rsidRPr="00094371" w:rsidR="00353D5E" w:rsidP="00F102B4" w:rsidRDefault="00353D5E" w14:paraId="1449FF00" w14:textId="77777777">
          <w:pPr>
            <w:pStyle w:val="NormalHeader"/>
            <w:jc w:val="right"/>
            <w:rPr>
              <w:noProof w:val="0"/>
              <w:lang w:eastAsia="en-AU"/>
            </w:rPr>
          </w:pPr>
          <w:r w:rsidRPr="00094371">
            <w:rPr>
              <w:noProof w:val="0"/>
              <w:szCs w:val="20"/>
            </w:rPr>
            <w:t>enquiries@burdekin.qld.gov.au</w:t>
          </w:r>
        </w:p>
      </w:tc>
    </w:tr>
    <w:tr w:rsidRPr="00094371" w:rsidR="00353D5E" w:rsidTr="003A7973" w14:paraId="09914A8C" w14:textId="77777777">
      <w:trPr>
        <w:trHeight w:val="794"/>
      </w:trPr>
      <w:tc>
        <w:tcPr>
          <w:tcW w:w="7230" w:type="dxa"/>
          <w:tcBorders>
            <w:top w:val="single" w:color="7F7F7F" w:themeColor="text1" w:themeTint="80" w:sz="4" w:space="0"/>
            <w:left w:val="single" w:color="7F7F7F" w:themeColor="text1" w:themeTint="80" w:sz="4" w:space="0"/>
            <w:bottom w:val="single" w:color="7F7F7F" w:sz="4" w:space="0"/>
            <w:right w:val="single" w:color="7F7F7F" w:themeColor="text1" w:themeTint="80" w:sz="4" w:space="0"/>
          </w:tcBorders>
          <w:vAlign w:val="center"/>
        </w:tcPr>
        <w:p w:rsidRPr="00353D5E" w:rsidR="00353D5E" w:rsidP="00091D55" w:rsidRDefault="00353D5E" w14:paraId="20B3231E" w14:textId="77777777">
          <w:pPr>
            <w:pStyle w:val="PrivacyCollectionNotice"/>
          </w:pPr>
          <w:r w:rsidRPr="00353D5E">
            <w:rPr>
              <w:b/>
            </w:rPr>
            <w:t xml:space="preserve">Information Privacy Act 2009.  </w:t>
          </w:r>
          <w:r w:rsidR="003A7973">
            <w:rPr>
              <w:b/>
            </w:rPr>
            <w:t xml:space="preserve">Burdekin </w:t>
          </w:r>
          <w:r w:rsidR="003A7973">
            <w:t>Shire Council</w:t>
          </w:r>
          <w:r w:rsidR="003A7973">
            <w:rPr>
              <w:b/>
            </w:rPr>
            <w:t xml:space="preserve"> </w:t>
          </w:r>
          <w:r w:rsidR="003A7973">
            <w:t xml:space="preserve">is collecting your personal information to process your submission as stated in this form. The collection of this information is authorised under the </w:t>
          </w:r>
          <w:r w:rsidR="003A7973">
            <w:rPr>
              <w:i/>
            </w:rPr>
            <w:t>Local Government Act 2009</w:t>
          </w:r>
          <w:r w:rsidR="003A7973">
            <w:t>. Your personal information will not be disclosed to a third party unless required by law. You may access this information on the appropriate form obtainable from Council's website at any time.</w:t>
          </w:r>
        </w:p>
      </w:tc>
      <w:tc>
        <w:tcPr>
          <w:tcW w:w="3544" w:type="dxa"/>
          <w:vMerge/>
          <w:tcBorders>
            <w:left w:val="single" w:color="7F7F7F" w:themeColor="text1" w:themeTint="80" w:sz="4" w:space="0"/>
          </w:tcBorders>
        </w:tcPr>
        <w:p w:rsidRPr="00094371" w:rsidR="00353D5E" w:rsidP="00F102B4" w:rsidRDefault="00353D5E" w14:paraId="1356F212" w14:textId="77777777">
          <w:pPr>
            <w:pStyle w:val="LeadIn"/>
            <w:rPr>
              <w:b/>
              <w:sz w:val="18"/>
              <w:szCs w:val="18"/>
            </w:rPr>
          </w:pPr>
        </w:p>
      </w:tc>
    </w:tr>
  </w:tbl>
  <w:p w:rsidRPr="00094371" w:rsidR="002D0893" w:rsidP="002D0893" w:rsidRDefault="002D0893" w14:paraId="25E5A49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FB24F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01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D10CB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6D2B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941A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8464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B4436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96DE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B236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BA6D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05059"/>
    <w:multiLevelType w:val="hybridMultilevel"/>
    <w:tmpl w:val="C750FF4A"/>
    <w:lvl w:ilvl="0" w:tplc="E4ECF118">
      <w:start w:val="1"/>
      <w:numFmt w:val="lowerLetter"/>
      <w:pStyle w:val="NumberedListAlpha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FB548C"/>
    <w:multiLevelType w:val="multilevel"/>
    <w:tmpl w:val="91329E5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1B554FAB"/>
    <w:multiLevelType w:val="hybridMultilevel"/>
    <w:tmpl w:val="AFE0D3A4"/>
    <w:lvl w:ilvl="0" w:tplc="CD629ED4">
      <w:start w:val="1"/>
      <w:numFmt w:val="bullet"/>
      <w:pStyle w:val="BulletedListSpaced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216E36D9"/>
    <w:multiLevelType w:val="hybridMultilevel"/>
    <w:tmpl w:val="48DC9EF0"/>
    <w:lvl w:ilvl="0" w:tplc="E6B8CBAE">
      <w:start w:val="1"/>
      <w:numFmt w:val="lowerRoman"/>
      <w:pStyle w:val="NumberedParagraphRoman"/>
      <w:lvlText w:val="%1)"/>
      <w:lvlJc w:val="left"/>
      <w:pPr>
        <w:ind w:left="1077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19" w:tentative="1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284D4FFA"/>
    <w:multiLevelType w:val="hybridMultilevel"/>
    <w:tmpl w:val="6AA81ECC"/>
    <w:lvl w:ilvl="0" w:tplc="42CA8C24">
      <w:start w:val="1"/>
      <w:numFmt w:val="lowerLetter"/>
      <w:lvlText w:val="%1)"/>
      <w:lvlJc w:val="left"/>
      <w:pPr>
        <w:ind w:left="815" w:hanging="360"/>
      </w:pPr>
      <w:rPr>
        <w:b w:val="0"/>
      </w:rPr>
    </w:lvl>
    <w:lvl w:ilvl="1" w:tplc="7168FEE4" w:tentative="1">
      <w:start w:val="1"/>
      <w:numFmt w:val="lowerLetter"/>
      <w:lvlText w:val="%2."/>
      <w:lvlJc w:val="left"/>
      <w:pPr>
        <w:ind w:left="1535" w:hanging="360"/>
      </w:pPr>
    </w:lvl>
    <w:lvl w:ilvl="2" w:tplc="3E326012" w:tentative="1">
      <w:start w:val="1"/>
      <w:numFmt w:val="lowerRoman"/>
      <w:lvlText w:val="%3."/>
      <w:lvlJc w:val="right"/>
      <w:pPr>
        <w:ind w:left="2255" w:hanging="180"/>
      </w:pPr>
    </w:lvl>
    <w:lvl w:ilvl="3" w:tplc="0EEAA544" w:tentative="1">
      <w:start w:val="1"/>
      <w:numFmt w:val="decimal"/>
      <w:pStyle w:val="Heading4"/>
      <w:lvlText w:val="%4."/>
      <w:lvlJc w:val="left"/>
      <w:pPr>
        <w:ind w:left="2975" w:hanging="360"/>
      </w:pPr>
    </w:lvl>
    <w:lvl w:ilvl="4" w:tplc="BA84D138" w:tentative="1">
      <w:start w:val="1"/>
      <w:numFmt w:val="lowerLetter"/>
      <w:lvlText w:val="%5."/>
      <w:lvlJc w:val="left"/>
      <w:pPr>
        <w:ind w:left="3695" w:hanging="360"/>
      </w:pPr>
    </w:lvl>
    <w:lvl w:ilvl="5" w:tplc="FFF6464C" w:tentative="1">
      <w:start w:val="1"/>
      <w:numFmt w:val="lowerRoman"/>
      <w:lvlText w:val="%6."/>
      <w:lvlJc w:val="right"/>
      <w:pPr>
        <w:ind w:left="4415" w:hanging="180"/>
      </w:pPr>
    </w:lvl>
    <w:lvl w:ilvl="6" w:tplc="1E9E04E2" w:tentative="1">
      <w:start w:val="1"/>
      <w:numFmt w:val="decimal"/>
      <w:lvlText w:val="%7."/>
      <w:lvlJc w:val="left"/>
      <w:pPr>
        <w:ind w:left="5135" w:hanging="360"/>
      </w:pPr>
    </w:lvl>
    <w:lvl w:ilvl="7" w:tplc="A78E74CC" w:tentative="1">
      <w:start w:val="1"/>
      <w:numFmt w:val="lowerLetter"/>
      <w:lvlText w:val="%8."/>
      <w:lvlJc w:val="left"/>
      <w:pPr>
        <w:ind w:left="5855" w:hanging="360"/>
      </w:pPr>
    </w:lvl>
    <w:lvl w:ilvl="8" w:tplc="3782D1B8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15" w15:restartNumberingAfterBreak="0">
    <w:nsid w:val="2913772C"/>
    <w:multiLevelType w:val="hybridMultilevel"/>
    <w:tmpl w:val="1CDEB804"/>
    <w:lvl w:ilvl="0" w:tplc="F8E65BE2">
      <w:start w:val="1"/>
      <w:numFmt w:val="lowerRoman"/>
      <w:pStyle w:val="NumberedListRoman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172D25"/>
    <w:multiLevelType w:val="multilevel"/>
    <w:tmpl w:val="BECAC882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3CF129DD"/>
    <w:multiLevelType w:val="hybridMultilevel"/>
    <w:tmpl w:val="FDC4CD14"/>
    <w:lvl w:ilvl="0" w:tplc="F2DC76DC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EE95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64D2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4E01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DEC9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0C5E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868A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D47B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7634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65D21"/>
    <w:multiLevelType w:val="hybridMultilevel"/>
    <w:tmpl w:val="A6C081BE"/>
    <w:lvl w:ilvl="0" w:tplc="C65899B2">
      <w:start w:val="1"/>
      <w:numFmt w:val="lowerLetter"/>
      <w:pStyle w:val="NumberedParagraphAlpha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AC4A5E"/>
    <w:multiLevelType w:val="hybridMultilevel"/>
    <w:tmpl w:val="0C462B20"/>
    <w:lvl w:ilvl="0" w:tplc="CC2C73CA">
      <w:start w:val="1"/>
      <w:numFmt w:val="bullet"/>
      <w:pStyle w:val="BulletedListNor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4AAC"/>
    <w:multiLevelType w:val="hybridMultilevel"/>
    <w:tmpl w:val="505C7410"/>
    <w:lvl w:ilvl="0" w:tplc="2FC646A4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292455"/>
    <w:multiLevelType w:val="hybridMultilevel"/>
    <w:tmpl w:val="8542CF68"/>
    <w:lvl w:ilvl="0" w:tplc="148A43B0">
      <w:start w:val="1"/>
      <w:numFmt w:val="decimal"/>
      <w:pStyle w:val="NumberedParagraph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5D184B"/>
    <w:multiLevelType w:val="hybridMultilevel"/>
    <w:tmpl w:val="FF2CD6C2"/>
    <w:lvl w:ilvl="0" w:tplc="62641E78">
      <w:start w:val="1"/>
      <w:numFmt w:val="lowerRoman"/>
      <w:lvlText w:val="%1)"/>
      <w:lvlJc w:val="left"/>
      <w:pPr>
        <w:ind w:left="717" w:hanging="360"/>
      </w:pPr>
      <w:rPr>
        <w:rFonts w:hint="default"/>
      </w:rPr>
    </w:lvl>
    <w:lvl w:ilvl="1" w:tplc="0C090003" w:tentative="1">
      <w:start w:val="1"/>
      <w:numFmt w:val="lowerLetter"/>
      <w:lvlText w:val="%2."/>
      <w:lvlJc w:val="left"/>
      <w:pPr>
        <w:ind w:left="1440" w:hanging="360"/>
      </w:pPr>
    </w:lvl>
    <w:lvl w:ilvl="2" w:tplc="0C090005" w:tentative="1">
      <w:start w:val="1"/>
      <w:numFmt w:val="lowerRoman"/>
      <w:lvlText w:val="%3."/>
      <w:lvlJc w:val="right"/>
      <w:pPr>
        <w:ind w:left="2160" w:hanging="180"/>
      </w:pPr>
    </w:lvl>
    <w:lvl w:ilvl="3" w:tplc="0C090001" w:tentative="1">
      <w:start w:val="1"/>
      <w:numFmt w:val="decimal"/>
      <w:lvlText w:val="%4."/>
      <w:lvlJc w:val="left"/>
      <w:pPr>
        <w:ind w:left="2880" w:hanging="360"/>
      </w:pPr>
    </w:lvl>
    <w:lvl w:ilvl="4" w:tplc="0C090003" w:tentative="1">
      <w:start w:val="1"/>
      <w:numFmt w:val="lowerLetter"/>
      <w:lvlText w:val="%5."/>
      <w:lvlJc w:val="left"/>
      <w:pPr>
        <w:ind w:left="3600" w:hanging="360"/>
      </w:pPr>
    </w:lvl>
    <w:lvl w:ilvl="5" w:tplc="0C090005" w:tentative="1">
      <w:start w:val="1"/>
      <w:numFmt w:val="lowerRoman"/>
      <w:lvlText w:val="%6."/>
      <w:lvlJc w:val="right"/>
      <w:pPr>
        <w:ind w:left="4320" w:hanging="180"/>
      </w:pPr>
    </w:lvl>
    <w:lvl w:ilvl="6" w:tplc="0C090001" w:tentative="1">
      <w:start w:val="1"/>
      <w:numFmt w:val="decimal"/>
      <w:lvlText w:val="%7."/>
      <w:lvlJc w:val="left"/>
      <w:pPr>
        <w:ind w:left="5040" w:hanging="360"/>
      </w:pPr>
    </w:lvl>
    <w:lvl w:ilvl="7" w:tplc="0C090003" w:tentative="1">
      <w:start w:val="1"/>
      <w:numFmt w:val="lowerLetter"/>
      <w:lvlText w:val="%8."/>
      <w:lvlJc w:val="left"/>
      <w:pPr>
        <w:ind w:left="5760" w:hanging="360"/>
      </w:pPr>
    </w:lvl>
    <w:lvl w:ilvl="8" w:tplc="0C090005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42938">
    <w:abstractNumId w:val="14"/>
  </w:num>
  <w:num w:numId="2" w16cid:durableId="833692229">
    <w:abstractNumId w:val="22"/>
  </w:num>
  <w:num w:numId="3" w16cid:durableId="1535339632">
    <w:abstractNumId w:val="9"/>
  </w:num>
  <w:num w:numId="4" w16cid:durableId="672147420">
    <w:abstractNumId w:val="12"/>
  </w:num>
  <w:num w:numId="5" w16cid:durableId="1965039477">
    <w:abstractNumId w:val="16"/>
  </w:num>
  <w:num w:numId="6" w16cid:durableId="1425883180">
    <w:abstractNumId w:val="16"/>
  </w:num>
  <w:num w:numId="7" w16cid:durableId="1256935594">
    <w:abstractNumId w:val="16"/>
  </w:num>
  <w:num w:numId="8" w16cid:durableId="469713710">
    <w:abstractNumId w:val="17"/>
  </w:num>
  <w:num w:numId="9" w16cid:durableId="236329152">
    <w:abstractNumId w:val="7"/>
  </w:num>
  <w:num w:numId="10" w16cid:durableId="245194238">
    <w:abstractNumId w:val="7"/>
  </w:num>
  <w:num w:numId="11" w16cid:durableId="51346018">
    <w:abstractNumId w:val="14"/>
  </w:num>
  <w:num w:numId="12" w16cid:durableId="1953583926">
    <w:abstractNumId w:val="22"/>
  </w:num>
  <w:num w:numId="13" w16cid:durableId="684861994">
    <w:abstractNumId w:val="12"/>
  </w:num>
  <w:num w:numId="14" w16cid:durableId="1747605968">
    <w:abstractNumId w:val="6"/>
  </w:num>
  <w:num w:numId="15" w16cid:durableId="862283831">
    <w:abstractNumId w:val="5"/>
  </w:num>
  <w:num w:numId="16" w16cid:durableId="27265322">
    <w:abstractNumId w:val="4"/>
  </w:num>
  <w:num w:numId="17" w16cid:durableId="1153761925">
    <w:abstractNumId w:val="8"/>
  </w:num>
  <w:num w:numId="18" w16cid:durableId="1510216495">
    <w:abstractNumId w:val="3"/>
  </w:num>
  <w:num w:numId="19" w16cid:durableId="1358770937">
    <w:abstractNumId w:val="2"/>
  </w:num>
  <w:num w:numId="20" w16cid:durableId="905453569">
    <w:abstractNumId w:val="1"/>
  </w:num>
  <w:num w:numId="21" w16cid:durableId="1010718840">
    <w:abstractNumId w:val="0"/>
  </w:num>
  <w:num w:numId="22" w16cid:durableId="2097506880">
    <w:abstractNumId w:val="18"/>
  </w:num>
  <w:num w:numId="23" w16cid:durableId="1481729466">
    <w:abstractNumId w:val="13"/>
  </w:num>
  <w:num w:numId="24" w16cid:durableId="768083718">
    <w:abstractNumId w:val="12"/>
  </w:num>
  <w:num w:numId="25" w16cid:durableId="1916892118">
    <w:abstractNumId w:val="19"/>
  </w:num>
  <w:num w:numId="26" w16cid:durableId="955987858">
    <w:abstractNumId w:val="21"/>
  </w:num>
  <w:num w:numId="27" w16cid:durableId="1809778125">
    <w:abstractNumId w:val="20"/>
  </w:num>
  <w:num w:numId="28" w16cid:durableId="656036195">
    <w:abstractNumId w:val="16"/>
  </w:num>
  <w:num w:numId="29" w16cid:durableId="1719470506">
    <w:abstractNumId w:val="16"/>
  </w:num>
  <w:num w:numId="30" w16cid:durableId="547376537">
    <w:abstractNumId w:val="16"/>
  </w:num>
  <w:num w:numId="31" w16cid:durableId="1578514406">
    <w:abstractNumId w:val="16"/>
  </w:num>
  <w:num w:numId="32" w16cid:durableId="253637741">
    <w:abstractNumId w:val="17"/>
  </w:num>
  <w:num w:numId="33" w16cid:durableId="1078290707">
    <w:abstractNumId w:val="7"/>
  </w:num>
  <w:num w:numId="34" w16cid:durableId="1811557564">
    <w:abstractNumId w:val="18"/>
  </w:num>
  <w:num w:numId="35" w16cid:durableId="1660769169">
    <w:abstractNumId w:val="13"/>
  </w:num>
  <w:num w:numId="36" w16cid:durableId="1884949380">
    <w:abstractNumId w:val="12"/>
  </w:num>
  <w:num w:numId="37" w16cid:durableId="407700604">
    <w:abstractNumId w:val="19"/>
  </w:num>
  <w:num w:numId="38" w16cid:durableId="325673205">
    <w:abstractNumId w:val="15"/>
  </w:num>
  <w:num w:numId="39" w16cid:durableId="477500429">
    <w:abstractNumId w:val="21"/>
  </w:num>
  <w:num w:numId="40" w16cid:durableId="443963903">
    <w:abstractNumId w:val="10"/>
  </w:num>
  <w:num w:numId="41" w16cid:durableId="565842345">
    <w:abstractNumId w:val="20"/>
  </w:num>
  <w:num w:numId="42" w16cid:durableId="5411353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973"/>
    <w:rsid w:val="000009DC"/>
    <w:rsid w:val="00002E64"/>
    <w:rsid w:val="000420DF"/>
    <w:rsid w:val="00043746"/>
    <w:rsid w:val="000456E7"/>
    <w:rsid w:val="00046A52"/>
    <w:rsid w:val="00051BA1"/>
    <w:rsid w:val="000615AB"/>
    <w:rsid w:val="00085848"/>
    <w:rsid w:val="00091D55"/>
    <w:rsid w:val="00094371"/>
    <w:rsid w:val="000B5336"/>
    <w:rsid w:val="000D28BD"/>
    <w:rsid w:val="000D5EAE"/>
    <w:rsid w:val="00105DBD"/>
    <w:rsid w:val="00111717"/>
    <w:rsid w:val="00126CBF"/>
    <w:rsid w:val="00127754"/>
    <w:rsid w:val="0013231B"/>
    <w:rsid w:val="00152DAD"/>
    <w:rsid w:val="001748EA"/>
    <w:rsid w:val="00177A7E"/>
    <w:rsid w:val="00193D43"/>
    <w:rsid w:val="001A11C1"/>
    <w:rsid w:val="001D1C28"/>
    <w:rsid w:val="001E226D"/>
    <w:rsid w:val="001E2F06"/>
    <w:rsid w:val="002012F9"/>
    <w:rsid w:val="00206832"/>
    <w:rsid w:val="00226957"/>
    <w:rsid w:val="00244306"/>
    <w:rsid w:val="00251DBE"/>
    <w:rsid w:val="00265587"/>
    <w:rsid w:val="002A5827"/>
    <w:rsid w:val="002B12FC"/>
    <w:rsid w:val="002B6883"/>
    <w:rsid w:val="002C58EB"/>
    <w:rsid w:val="002D0893"/>
    <w:rsid w:val="002E31A3"/>
    <w:rsid w:val="002E630B"/>
    <w:rsid w:val="00316F09"/>
    <w:rsid w:val="003210D3"/>
    <w:rsid w:val="00323DFB"/>
    <w:rsid w:val="00330512"/>
    <w:rsid w:val="00337E63"/>
    <w:rsid w:val="00353D5E"/>
    <w:rsid w:val="00386AAF"/>
    <w:rsid w:val="0039752A"/>
    <w:rsid w:val="003A7973"/>
    <w:rsid w:val="003B2B90"/>
    <w:rsid w:val="003B7411"/>
    <w:rsid w:val="003E0F38"/>
    <w:rsid w:val="003F1032"/>
    <w:rsid w:val="003F126E"/>
    <w:rsid w:val="0040137B"/>
    <w:rsid w:val="00447B46"/>
    <w:rsid w:val="00465F53"/>
    <w:rsid w:val="00483DB6"/>
    <w:rsid w:val="00493EB4"/>
    <w:rsid w:val="004964CB"/>
    <w:rsid w:val="004A5A88"/>
    <w:rsid w:val="004B2889"/>
    <w:rsid w:val="004C24E0"/>
    <w:rsid w:val="004D449C"/>
    <w:rsid w:val="004F04AA"/>
    <w:rsid w:val="00502D94"/>
    <w:rsid w:val="00512472"/>
    <w:rsid w:val="00526CF5"/>
    <w:rsid w:val="00535707"/>
    <w:rsid w:val="00540AD2"/>
    <w:rsid w:val="00555AFE"/>
    <w:rsid w:val="00587054"/>
    <w:rsid w:val="005919DE"/>
    <w:rsid w:val="005924ED"/>
    <w:rsid w:val="005B68B5"/>
    <w:rsid w:val="005D0F1E"/>
    <w:rsid w:val="005D1573"/>
    <w:rsid w:val="005D7577"/>
    <w:rsid w:val="005F3774"/>
    <w:rsid w:val="0061270B"/>
    <w:rsid w:val="00615F9B"/>
    <w:rsid w:val="00624294"/>
    <w:rsid w:val="0064684F"/>
    <w:rsid w:val="006546F7"/>
    <w:rsid w:val="006611A4"/>
    <w:rsid w:val="0068010E"/>
    <w:rsid w:val="00682308"/>
    <w:rsid w:val="006837E0"/>
    <w:rsid w:val="00691304"/>
    <w:rsid w:val="006F67BB"/>
    <w:rsid w:val="006F72A3"/>
    <w:rsid w:val="006F775D"/>
    <w:rsid w:val="00701F54"/>
    <w:rsid w:val="00705F53"/>
    <w:rsid w:val="007209CA"/>
    <w:rsid w:val="00720C12"/>
    <w:rsid w:val="00722A81"/>
    <w:rsid w:val="00773028"/>
    <w:rsid w:val="00787338"/>
    <w:rsid w:val="00795474"/>
    <w:rsid w:val="007C07A7"/>
    <w:rsid w:val="007D1A60"/>
    <w:rsid w:val="007E21A2"/>
    <w:rsid w:val="007F7054"/>
    <w:rsid w:val="008005F1"/>
    <w:rsid w:val="00840798"/>
    <w:rsid w:val="008777BA"/>
    <w:rsid w:val="008E766D"/>
    <w:rsid w:val="00904BC8"/>
    <w:rsid w:val="00904EE9"/>
    <w:rsid w:val="00926524"/>
    <w:rsid w:val="009416D6"/>
    <w:rsid w:val="009538EE"/>
    <w:rsid w:val="009938C3"/>
    <w:rsid w:val="009B12C3"/>
    <w:rsid w:val="009B5259"/>
    <w:rsid w:val="009D0D07"/>
    <w:rsid w:val="00A01ECF"/>
    <w:rsid w:val="00A11373"/>
    <w:rsid w:val="00A2017B"/>
    <w:rsid w:val="00A51403"/>
    <w:rsid w:val="00A52EFE"/>
    <w:rsid w:val="00A74B76"/>
    <w:rsid w:val="00A9389E"/>
    <w:rsid w:val="00AC380E"/>
    <w:rsid w:val="00AD7703"/>
    <w:rsid w:val="00AF3626"/>
    <w:rsid w:val="00AF3BAC"/>
    <w:rsid w:val="00B07427"/>
    <w:rsid w:val="00B20F6A"/>
    <w:rsid w:val="00B42794"/>
    <w:rsid w:val="00B44628"/>
    <w:rsid w:val="00B476E1"/>
    <w:rsid w:val="00B67661"/>
    <w:rsid w:val="00C04D34"/>
    <w:rsid w:val="00C06F88"/>
    <w:rsid w:val="00C1114C"/>
    <w:rsid w:val="00C204BF"/>
    <w:rsid w:val="00C745A7"/>
    <w:rsid w:val="00C80759"/>
    <w:rsid w:val="00C83AB8"/>
    <w:rsid w:val="00C87706"/>
    <w:rsid w:val="00CC38B5"/>
    <w:rsid w:val="00CC5C46"/>
    <w:rsid w:val="00CD06B5"/>
    <w:rsid w:val="00CD4286"/>
    <w:rsid w:val="00D22BB0"/>
    <w:rsid w:val="00D31A60"/>
    <w:rsid w:val="00D44A42"/>
    <w:rsid w:val="00D47B93"/>
    <w:rsid w:val="00D604A2"/>
    <w:rsid w:val="00D90BDC"/>
    <w:rsid w:val="00D92056"/>
    <w:rsid w:val="00DB0268"/>
    <w:rsid w:val="00DB1609"/>
    <w:rsid w:val="00DC3DB2"/>
    <w:rsid w:val="00DC6659"/>
    <w:rsid w:val="00DC74A0"/>
    <w:rsid w:val="00DE7C07"/>
    <w:rsid w:val="00E3226D"/>
    <w:rsid w:val="00E476E8"/>
    <w:rsid w:val="00E6209A"/>
    <w:rsid w:val="00E76AA9"/>
    <w:rsid w:val="00E87ADD"/>
    <w:rsid w:val="00E93AEF"/>
    <w:rsid w:val="00EB4FDB"/>
    <w:rsid w:val="00EE35BD"/>
    <w:rsid w:val="00EE3A66"/>
    <w:rsid w:val="00EE493C"/>
    <w:rsid w:val="00EE5599"/>
    <w:rsid w:val="00EF60BB"/>
    <w:rsid w:val="00F07502"/>
    <w:rsid w:val="00F24D33"/>
    <w:rsid w:val="00F26435"/>
    <w:rsid w:val="00F720AE"/>
    <w:rsid w:val="00F8107A"/>
    <w:rsid w:val="00F850C2"/>
    <w:rsid w:val="00F96F92"/>
    <w:rsid w:val="00FA5931"/>
    <w:rsid w:val="00FB7873"/>
    <w:rsid w:val="00FC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78FE73"/>
  <w15:docId w15:val="{C6E67471-09E8-465E-A80D-EDD76743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CF5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3"/>
    <w:qFormat/>
    <w:rsid w:val="00D604A2"/>
    <w:pPr>
      <w:keepNext/>
      <w:keepLines/>
      <w:numPr>
        <w:numId w:val="31"/>
      </w:numPr>
      <w:spacing w:before="360" w:after="120"/>
      <w:outlineLvl w:val="0"/>
    </w:pPr>
    <w:rPr>
      <w:rFonts w:asciiTheme="majorHAnsi" w:eastAsiaTheme="majorEastAsia" w:hAnsiTheme="majorHAnsi" w:cstheme="majorBidi"/>
      <w:b/>
      <w:bCs/>
      <w:noProof/>
      <w:sz w:val="32"/>
      <w:szCs w:val="30"/>
    </w:rPr>
  </w:style>
  <w:style w:type="paragraph" w:styleId="Heading2">
    <w:name w:val="heading 2"/>
    <w:basedOn w:val="Normal"/>
    <w:next w:val="Normal"/>
    <w:link w:val="Heading2Char"/>
    <w:uiPriority w:val="3"/>
    <w:qFormat/>
    <w:rsid w:val="00D604A2"/>
    <w:pPr>
      <w:keepNext/>
      <w:keepLines/>
      <w:numPr>
        <w:ilvl w:val="1"/>
        <w:numId w:val="31"/>
      </w:numPr>
      <w:spacing w:before="240" w:after="120"/>
      <w:outlineLvl w:val="1"/>
    </w:pPr>
    <w:rPr>
      <w:rFonts w:asciiTheme="majorHAnsi" w:eastAsiaTheme="majorEastAsia" w:hAnsiTheme="majorHAnsi" w:cstheme="majorBidi"/>
      <w:bCs/>
      <w:noProof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3"/>
    <w:qFormat/>
    <w:rsid w:val="00D604A2"/>
    <w:pPr>
      <w:numPr>
        <w:ilvl w:val="2"/>
      </w:numPr>
      <w:outlineLvl w:val="2"/>
    </w:pPr>
    <w:rPr>
      <w:sz w:val="26"/>
    </w:rPr>
  </w:style>
  <w:style w:type="paragraph" w:styleId="Heading4">
    <w:name w:val="heading 4"/>
    <w:basedOn w:val="Heading3"/>
    <w:next w:val="Normal"/>
    <w:link w:val="Heading4Char"/>
    <w:uiPriority w:val="3"/>
    <w:qFormat/>
    <w:rsid w:val="00D604A2"/>
    <w:pPr>
      <w:numPr>
        <w:ilvl w:val="3"/>
        <w:numId w:val="1"/>
      </w:numPr>
      <w:ind w:left="864" w:hanging="864"/>
      <w:outlineLvl w:val="3"/>
    </w:pPr>
    <w:rPr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465F5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3946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edListAlpha">
    <w:name w:val="Numbered List Alpha"/>
    <w:uiPriority w:val="6"/>
    <w:qFormat/>
    <w:rsid w:val="00D604A2"/>
    <w:pPr>
      <w:numPr>
        <w:numId w:val="40"/>
      </w:numPr>
    </w:pPr>
    <w:rPr>
      <w:rFonts w:asciiTheme="minorHAnsi" w:hAnsiTheme="minorHAnsi" w:cstheme="minorBidi"/>
      <w:sz w:val="22"/>
      <w:szCs w:val="22"/>
    </w:rPr>
  </w:style>
  <w:style w:type="paragraph" w:customStyle="1" w:styleId="NumberedListRoman">
    <w:name w:val="Numbered List Roman"/>
    <w:basedOn w:val="NumberedListAlpha"/>
    <w:uiPriority w:val="6"/>
    <w:qFormat/>
    <w:rsid w:val="00D604A2"/>
    <w:pPr>
      <w:numPr>
        <w:numId w:val="38"/>
      </w:numPr>
    </w:pPr>
  </w:style>
  <w:style w:type="paragraph" w:customStyle="1" w:styleId="Heading2-Nonumbering">
    <w:name w:val="Heading 2 - No numbering"/>
    <w:basedOn w:val="Heading2"/>
    <w:next w:val="Normal"/>
    <w:uiPriority w:val="2"/>
    <w:qFormat/>
    <w:rsid w:val="00D604A2"/>
    <w:pPr>
      <w:numPr>
        <w:ilvl w:val="0"/>
        <w:numId w:val="0"/>
      </w:numPr>
      <w:tabs>
        <w:tab w:val="left" w:pos="426"/>
      </w:tabs>
      <w:spacing w:line="240" w:lineRule="auto"/>
    </w:pPr>
  </w:style>
  <w:style w:type="character" w:customStyle="1" w:styleId="Heading2Char">
    <w:name w:val="Heading 2 Char"/>
    <w:basedOn w:val="DefaultParagraphFont"/>
    <w:link w:val="Heading2"/>
    <w:uiPriority w:val="3"/>
    <w:rsid w:val="00D604A2"/>
    <w:rPr>
      <w:rFonts w:asciiTheme="majorHAnsi" w:eastAsiaTheme="majorEastAsia" w:hAnsiTheme="majorHAnsi" w:cstheme="majorBidi"/>
      <w:bCs/>
      <w:noProof/>
      <w:sz w:val="28"/>
      <w:szCs w:val="28"/>
      <w:lang w:val="en-GB"/>
    </w:rPr>
  </w:style>
  <w:style w:type="paragraph" w:customStyle="1" w:styleId="Heading1-NoNumbering">
    <w:name w:val="Heading 1 - No Numbering"/>
    <w:basedOn w:val="Heading1"/>
    <w:next w:val="Normal"/>
    <w:uiPriority w:val="2"/>
    <w:qFormat/>
    <w:rsid w:val="00D604A2"/>
    <w:pPr>
      <w:numPr>
        <w:numId w:val="0"/>
      </w:numPr>
    </w:pPr>
  </w:style>
  <w:style w:type="character" w:customStyle="1" w:styleId="Heading1Char">
    <w:name w:val="Heading 1 Char"/>
    <w:basedOn w:val="DefaultParagraphFont"/>
    <w:link w:val="Heading1"/>
    <w:uiPriority w:val="3"/>
    <w:rsid w:val="00D604A2"/>
    <w:rPr>
      <w:rFonts w:asciiTheme="majorHAnsi" w:eastAsiaTheme="majorEastAsia" w:hAnsiTheme="majorHAnsi" w:cstheme="majorBidi"/>
      <w:b/>
      <w:bCs/>
      <w:noProof/>
      <w:sz w:val="32"/>
      <w:szCs w:val="30"/>
      <w:lang w:val="en-GB"/>
    </w:rPr>
  </w:style>
  <w:style w:type="paragraph" w:customStyle="1" w:styleId="Heading3-NoNumbering">
    <w:name w:val="Heading 3 - No Numbering"/>
    <w:basedOn w:val="Normal"/>
    <w:next w:val="Normal"/>
    <w:uiPriority w:val="2"/>
    <w:qFormat/>
    <w:rsid w:val="00D604A2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Cs/>
      <w:noProof/>
      <w:sz w:val="26"/>
      <w:szCs w:val="26"/>
    </w:rPr>
  </w:style>
  <w:style w:type="paragraph" w:customStyle="1" w:styleId="ListBulletSpaced">
    <w:name w:val="List Bullet Spaced"/>
    <w:basedOn w:val="ListBullet"/>
    <w:rsid w:val="00B44628"/>
    <w:pPr>
      <w:numPr>
        <w:numId w:val="0"/>
      </w:numPr>
      <w:contextualSpacing w:val="0"/>
    </w:pPr>
  </w:style>
  <w:style w:type="paragraph" w:styleId="ListBullet">
    <w:name w:val="List Bullet"/>
    <w:basedOn w:val="Normal"/>
    <w:uiPriority w:val="99"/>
    <w:semiHidden/>
    <w:unhideWhenUsed/>
    <w:qFormat/>
    <w:rsid w:val="00D604A2"/>
    <w:pPr>
      <w:numPr>
        <w:numId w:val="32"/>
      </w:numPr>
      <w:tabs>
        <w:tab w:val="left" w:pos="284"/>
      </w:tabs>
      <w:spacing w:after="120" w:line="240" w:lineRule="auto"/>
      <w:contextualSpacing/>
    </w:pPr>
    <w:rPr>
      <w:rFonts w:eastAsiaTheme="minorHAnsi"/>
    </w:rPr>
  </w:style>
  <w:style w:type="character" w:customStyle="1" w:styleId="Heading3Char">
    <w:name w:val="Heading 3 Char"/>
    <w:basedOn w:val="DefaultParagraphFont"/>
    <w:link w:val="Heading3"/>
    <w:uiPriority w:val="3"/>
    <w:rsid w:val="00D604A2"/>
    <w:rPr>
      <w:rFonts w:asciiTheme="majorHAnsi" w:eastAsiaTheme="majorEastAsia" w:hAnsiTheme="majorHAnsi" w:cstheme="majorBidi"/>
      <w:bCs/>
      <w:noProof/>
      <w:sz w:val="26"/>
      <w:szCs w:val="28"/>
      <w:lang w:val="en-GB"/>
    </w:rPr>
  </w:style>
  <w:style w:type="paragraph" w:styleId="NormalIndent">
    <w:name w:val="Normal Indent"/>
    <w:basedOn w:val="Normal"/>
    <w:uiPriority w:val="99"/>
    <w:semiHidden/>
    <w:unhideWhenUsed/>
    <w:qFormat/>
    <w:rsid w:val="00D604A2"/>
    <w:pPr>
      <w:ind w:left="851"/>
    </w:pPr>
  </w:style>
  <w:style w:type="paragraph" w:styleId="ListBullet2">
    <w:name w:val="List Bullet 2"/>
    <w:basedOn w:val="Normal"/>
    <w:uiPriority w:val="99"/>
    <w:semiHidden/>
    <w:unhideWhenUsed/>
    <w:qFormat/>
    <w:rsid w:val="00D604A2"/>
    <w:pPr>
      <w:numPr>
        <w:numId w:val="33"/>
      </w:numPr>
      <w:contextualSpacing/>
    </w:pPr>
  </w:style>
  <w:style w:type="paragraph" w:styleId="Title">
    <w:name w:val="Title"/>
    <w:basedOn w:val="Normal"/>
    <w:next w:val="Normal"/>
    <w:link w:val="TitleChar"/>
    <w:uiPriority w:val="4"/>
    <w:qFormat/>
    <w:rsid w:val="00D604A2"/>
    <w:pPr>
      <w:spacing w:before="120" w:after="0"/>
      <w:jc w:val="right"/>
      <w:outlineLvl w:val="0"/>
    </w:pPr>
    <w:rPr>
      <w:rFonts w:asciiTheme="majorHAnsi" w:eastAsiaTheme="majorEastAsia" w:hAnsiTheme="majorHAnsi" w:cstheme="majorBidi"/>
      <w:b/>
      <w:bCs/>
      <w:noProof/>
      <w:color w:val="00748E" w:themeColor="accent1"/>
      <w:kern w:val="28"/>
      <w:sz w:val="36"/>
      <w:szCs w:val="32"/>
      <w:lang w:eastAsia="en-AU"/>
    </w:rPr>
  </w:style>
  <w:style w:type="character" w:customStyle="1" w:styleId="TitleChar">
    <w:name w:val="Title Char"/>
    <w:basedOn w:val="DefaultParagraphFont"/>
    <w:link w:val="Title"/>
    <w:uiPriority w:val="4"/>
    <w:rsid w:val="00D604A2"/>
    <w:rPr>
      <w:rFonts w:asciiTheme="majorHAnsi" w:eastAsiaTheme="majorEastAsia" w:hAnsiTheme="majorHAnsi" w:cstheme="majorBidi"/>
      <w:b/>
      <w:bCs/>
      <w:noProof/>
      <w:color w:val="00748E" w:themeColor="accent1"/>
      <w:kern w:val="28"/>
      <w:sz w:val="36"/>
      <w:szCs w:val="32"/>
      <w:lang w:eastAsia="en-AU"/>
    </w:rPr>
  </w:style>
  <w:style w:type="paragraph" w:styleId="Subtitle">
    <w:name w:val="Subtitle"/>
    <w:basedOn w:val="Normal"/>
    <w:next w:val="Normal"/>
    <w:link w:val="SubtitleChar"/>
    <w:uiPriority w:val="5"/>
    <w:qFormat/>
    <w:rsid w:val="00D604A2"/>
    <w:pPr>
      <w:spacing w:after="0"/>
      <w:jc w:val="right"/>
    </w:pPr>
    <w:rPr>
      <w:rFonts w:cstheme="majorHAnsi"/>
      <w:b/>
      <w:sz w:val="26"/>
      <w:szCs w:val="30"/>
    </w:rPr>
  </w:style>
  <w:style w:type="character" w:customStyle="1" w:styleId="SubtitleChar">
    <w:name w:val="Subtitle Char"/>
    <w:basedOn w:val="DefaultParagraphFont"/>
    <w:link w:val="Subtitle"/>
    <w:uiPriority w:val="5"/>
    <w:rsid w:val="00D604A2"/>
    <w:rPr>
      <w:rFonts w:asciiTheme="minorHAnsi" w:hAnsiTheme="minorHAnsi" w:cstheme="majorHAnsi"/>
      <w:b/>
      <w:sz w:val="26"/>
      <w:szCs w:val="30"/>
    </w:rPr>
  </w:style>
  <w:style w:type="character" w:styleId="Strong">
    <w:name w:val="Strong"/>
    <w:aliases w:val="Bold"/>
    <w:basedOn w:val="DefaultParagraphFont"/>
    <w:uiPriority w:val="1"/>
    <w:qFormat/>
    <w:rsid w:val="00D604A2"/>
    <w:rPr>
      <w:b/>
      <w:bCs/>
    </w:rPr>
  </w:style>
  <w:style w:type="character" w:styleId="Emphasis">
    <w:name w:val="Emphasis"/>
    <w:aliases w:val="Italics,Legislation"/>
    <w:basedOn w:val="DefaultParagraphFont"/>
    <w:uiPriority w:val="1"/>
    <w:qFormat/>
    <w:rsid w:val="00D604A2"/>
    <w:rPr>
      <w:rFonts w:asciiTheme="minorHAnsi" w:hAnsiTheme="minorHAnsi"/>
      <w:i/>
      <w:iCs/>
    </w:rPr>
  </w:style>
  <w:style w:type="paragraph" w:styleId="NoSpacing">
    <w:name w:val="No Spacing"/>
    <w:aliases w:val="Normal Table No Spacing"/>
    <w:link w:val="NoSpacingChar"/>
    <w:autoRedefine/>
    <w:qFormat/>
    <w:rsid w:val="00094371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628"/>
    <w:rPr>
      <w:rFonts w:ascii="Tahoma" w:hAnsi="Tahoma" w:cs="Tahoma"/>
      <w:sz w:val="16"/>
      <w:szCs w:val="16"/>
      <w:lang w:val="en-GB"/>
    </w:rPr>
  </w:style>
  <w:style w:type="table" w:styleId="TableGrid">
    <w:name w:val="Table Grid"/>
    <w:aliases w:val="JLT Basic"/>
    <w:basedOn w:val="TableNormal"/>
    <w:uiPriority w:val="59"/>
    <w:rsid w:val="00126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SC1">
    <w:name w:val="BSC1"/>
    <w:basedOn w:val="TableNormal"/>
    <w:uiPriority w:val="99"/>
    <w:rsid w:val="00126CBF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AEE9EA" w:themeFill="text2"/>
      </w:tcPr>
    </w:tblStylePr>
  </w:style>
  <w:style w:type="table" w:customStyle="1" w:styleId="BSC2">
    <w:name w:val="BSC2"/>
    <w:basedOn w:val="TableNormal"/>
    <w:uiPriority w:val="99"/>
    <w:rsid w:val="00126CBF"/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Col">
      <w:rPr>
        <w:b/>
      </w:rPr>
      <w:tblPr/>
      <w:tcPr>
        <w:shd w:val="clear" w:color="auto" w:fill="AEE9EA" w:themeFill="text2"/>
      </w:tcPr>
    </w:tblStylePr>
  </w:style>
  <w:style w:type="paragraph" w:styleId="Header">
    <w:name w:val="header"/>
    <w:basedOn w:val="Normal"/>
    <w:link w:val="HeaderChar"/>
    <w:uiPriority w:val="99"/>
    <w:unhideWhenUsed/>
    <w:rsid w:val="00722A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A81"/>
    <w:rPr>
      <w:rFonts w:asciiTheme="minorHAnsi" w:hAnsiTheme="minorHAnsi" w:cstheme="minorBidi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22A81"/>
    <w:pPr>
      <w:tabs>
        <w:tab w:val="center" w:pos="4513"/>
        <w:tab w:val="right" w:pos="9026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722A81"/>
    <w:rPr>
      <w:rFonts w:asciiTheme="minorHAnsi" w:hAnsiTheme="minorHAnsi" w:cstheme="minorBidi"/>
      <w:szCs w:val="22"/>
      <w:lang w:val="en-GB"/>
    </w:rPr>
  </w:style>
  <w:style w:type="character" w:styleId="PlaceholderText">
    <w:name w:val="Placeholder Text"/>
    <w:basedOn w:val="DefaultParagraphFont"/>
    <w:uiPriority w:val="99"/>
    <w:rsid w:val="00722A81"/>
    <w:rPr>
      <w:rFonts w:asciiTheme="minorHAnsi" w:hAnsiTheme="minorHAnsi"/>
      <w:vanish w:val="0"/>
      <w:color w:val="00748E" w:themeColor="accent1"/>
      <w:sz w:val="18"/>
      <w:bdr w:val="single" w:sz="2" w:space="0" w:color="00748E" w:themeColor="accent1"/>
      <w:shd w:val="clear" w:color="auto" w:fill="AEE9EA" w:themeFill="text2"/>
    </w:rPr>
  </w:style>
  <w:style w:type="paragraph" w:customStyle="1" w:styleId="ProtectiveMarking">
    <w:name w:val="Protective Marking"/>
    <w:basedOn w:val="Footer"/>
    <w:rsid w:val="00722A81"/>
    <w:pPr>
      <w:jc w:val="center"/>
    </w:pPr>
    <w:rPr>
      <w:b/>
      <w:caps/>
      <w:color w:val="FF0000"/>
      <w:szCs w:val="20"/>
    </w:rPr>
  </w:style>
  <w:style w:type="paragraph" w:customStyle="1" w:styleId="LeadIn">
    <w:name w:val="Lead In"/>
    <w:basedOn w:val="Header"/>
    <w:rsid w:val="005B68B5"/>
    <w:pPr>
      <w:jc w:val="right"/>
    </w:pPr>
    <w:rPr>
      <w:color w:val="00748E" w:themeColor="accent1"/>
      <w:szCs w:val="20"/>
    </w:rPr>
  </w:style>
  <w:style w:type="paragraph" w:customStyle="1" w:styleId="Subtitle2">
    <w:name w:val="Subtitle 2"/>
    <w:basedOn w:val="Subtitle"/>
    <w:uiPriority w:val="5"/>
    <w:qFormat/>
    <w:rsid w:val="00D604A2"/>
    <w:rPr>
      <w:rFonts w:ascii="Century Gothic" w:hAnsi="Century Gothic"/>
      <w:b w:val="0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F53"/>
    <w:rPr>
      <w:rFonts w:asciiTheme="majorHAnsi" w:eastAsiaTheme="majorEastAsia" w:hAnsiTheme="majorHAnsi" w:cstheme="majorBidi"/>
      <w:i/>
      <w:iCs/>
      <w:color w:val="003946" w:themeColor="accent1" w:themeShade="7F"/>
      <w:sz w:val="22"/>
      <w:szCs w:val="22"/>
      <w:lang w:val="en-GB"/>
    </w:rPr>
  </w:style>
  <w:style w:type="paragraph" w:customStyle="1" w:styleId="InformationPrivacyAct">
    <w:name w:val="Information Privacy Act"/>
    <w:basedOn w:val="NoSpacing"/>
    <w:rsid w:val="005B68B5"/>
    <w:rPr>
      <w:color w:val="4D4D4D"/>
      <w:sz w:val="16"/>
    </w:rPr>
  </w:style>
  <w:style w:type="paragraph" w:customStyle="1" w:styleId="Footer-Form">
    <w:name w:val="Footer - Form"/>
    <w:basedOn w:val="LeadIn"/>
    <w:uiPriority w:val="9"/>
    <w:qFormat/>
    <w:rsid w:val="00D604A2"/>
    <w:pPr>
      <w:jc w:val="center"/>
    </w:pPr>
    <w:rPr>
      <w:color w:val="auto"/>
      <w:sz w:val="20"/>
    </w:rPr>
  </w:style>
  <w:style w:type="paragraph" w:customStyle="1" w:styleId="E754DE728E404AF08E79594D148C7AE2">
    <w:name w:val="E754DE728E404AF08E79594D148C7AE2"/>
    <w:rsid w:val="001748E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AU"/>
    </w:rPr>
  </w:style>
  <w:style w:type="paragraph" w:customStyle="1" w:styleId="CoverPageTitle">
    <w:name w:val="Cover Page Title"/>
    <w:basedOn w:val="Normal"/>
    <w:rsid w:val="005919DE"/>
    <w:pPr>
      <w:jc w:val="right"/>
    </w:pPr>
    <w:rPr>
      <w:rFonts w:ascii="Century Gothic" w:hAnsi="Century Gothic"/>
      <w:b/>
      <w:sz w:val="72"/>
    </w:rPr>
  </w:style>
  <w:style w:type="paragraph" w:customStyle="1" w:styleId="CoverPageSubtitle">
    <w:name w:val="Cover Page Subtitle"/>
    <w:basedOn w:val="CoverPageTitle"/>
    <w:rsid w:val="005919DE"/>
    <w:rPr>
      <w:b w:val="0"/>
      <w:sz w:val="44"/>
    </w:rPr>
  </w:style>
  <w:style w:type="paragraph" w:customStyle="1" w:styleId="CoverPageDetail">
    <w:name w:val="Cover Page Detail"/>
    <w:basedOn w:val="CoverPageSubtitle"/>
    <w:rsid w:val="005919DE"/>
    <w:pPr>
      <w:spacing w:after="0"/>
    </w:pPr>
    <w:rPr>
      <w:b/>
    </w:rPr>
  </w:style>
  <w:style w:type="character" w:customStyle="1" w:styleId="NoSpacingChar">
    <w:name w:val="No Spacing Char"/>
    <w:aliases w:val="Normal Table No Spacing Char"/>
    <w:basedOn w:val="DefaultParagraphFont"/>
    <w:link w:val="NoSpacing"/>
    <w:rsid w:val="00094371"/>
    <w:rPr>
      <w:rFonts w:asciiTheme="minorHAnsi" w:hAnsiTheme="minorHAnsi" w:cstheme="minorBidi"/>
      <w:sz w:val="22"/>
      <w:szCs w:val="22"/>
    </w:rPr>
  </w:style>
  <w:style w:type="paragraph" w:customStyle="1" w:styleId="HeaderTitle">
    <w:name w:val="Header Title"/>
    <w:basedOn w:val="Title"/>
    <w:link w:val="HeaderTitleChar"/>
    <w:rsid w:val="005B68B5"/>
    <w:pPr>
      <w:spacing w:before="0"/>
      <w:jc w:val="left"/>
    </w:pPr>
  </w:style>
  <w:style w:type="paragraph" w:customStyle="1" w:styleId="HeaderSubtitle">
    <w:name w:val="Header Subtitle"/>
    <w:basedOn w:val="HeaderTitle"/>
    <w:link w:val="HeaderSubtitleChar"/>
    <w:rsid w:val="005B68B5"/>
    <w:rPr>
      <w:b w:val="0"/>
      <w:sz w:val="30"/>
    </w:rPr>
  </w:style>
  <w:style w:type="paragraph" w:customStyle="1" w:styleId="ReferenceDetails">
    <w:name w:val="Reference Details"/>
    <w:basedOn w:val="Normal"/>
    <w:rsid w:val="007C07A7"/>
    <w:pPr>
      <w:framePr w:hSpace="180" w:wrap="around" w:vAnchor="page" w:hAnchor="margin" w:y="2144"/>
      <w:spacing w:after="0" w:line="240" w:lineRule="auto"/>
    </w:pPr>
    <w:rPr>
      <w:rFonts w:eastAsiaTheme="minorHAnsi"/>
      <w:sz w:val="20"/>
    </w:rPr>
  </w:style>
  <w:style w:type="paragraph" w:customStyle="1" w:styleId="Default">
    <w:name w:val="Default"/>
    <w:rsid w:val="007C07A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customStyle="1" w:styleId="NormalHeader">
    <w:name w:val="Normal Header"/>
    <w:basedOn w:val="NoSpacing"/>
    <w:rsid w:val="000D28BD"/>
    <w:rPr>
      <w:noProof/>
      <w:sz w:val="20"/>
    </w:rPr>
  </w:style>
  <w:style w:type="paragraph" w:customStyle="1" w:styleId="ReferenceTable">
    <w:name w:val="Reference Table"/>
    <w:basedOn w:val="NoSpacing"/>
    <w:rsid w:val="002E31A3"/>
    <w:rPr>
      <w:sz w:val="18"/>
      <w:szCs w:val="20"/>
    </w:rPr>
  </w:style>
  <w:style w:type="character" w:styleId="Hyperlink">
    <w:name w:val="Hyperlink"/>
    <w:basedOn w:val="DefaultParagraphFont"/>
    <w:uiPriority w:val="99"/>
    <w:unhideWhenUsed/>
    <w:rsid w:val="00787338"/>
    <w:rPr>
      <w:color w:val="00748E" w:themeColor="hyperlink"/>
      <w:u w:val="single"/>
    </w:rPr>
  </w:style>
  <w:style w:type="paragraph" w:customStyle="1" w:styleId="FooterPublic">
    <w:name w:val="Footer Public"/>
    <w:basedOn w:val="Footer-Form"/>
    <w:uiPriority w:val="9"/>
    <w:qFormat/>
    <w:rsid w:val="00D604A2"/>
    <w:rPr>
      <w:b/>
      <w:color w:val="00748E" w:themeColor="accent1"/>
    </w:rPr>
  </w:style>
  <w:style w:type="paragraph" w:customStyle="1" w:styleId="NumberedParagraphAlpha">
    <w:name w:val="Numbered Paragraph Alpha"/>
    <w:basedOn w:val="ListParagraph"/>
    <w:uiPriority w:val="6"/>
    <w:qFormat/>
    <w:rsid w:val="00D604A2"/>
    <w:pPr>
      <w:numPr>
        <w:numId w:val="34"/>
      </w:numPr>
      <w:spacing w:after="0" w:line="360" w:lineRule="auto"/>
      <w:contextualSpacing w:val="0"/>
    </w:pPr>
  </w:style>
  <w:style w:type="paragraph" w:styleId="ListParagraph">
    <w:name w:val="List Paragraph"/>
    <w:basedOn w:val="Normal"/>
    <w:rsid w:val="00D604A2"/>
    <w:pPr>
      <w:ind w:left="720"/>
      <w:contextualSpacing/>
    </w:pPr>
  </w:style>
  <w:style w:type="paragraph" w:customStyle="1" w:styleId="NumberedParagraphRoman">
    <w:name w:val="Numbered Paragraph Roman"/>
    <w:basedOn w:val="NumberedParagraphAlpha"/>
    <w:uiPriority w:val="6"/>
    <w:qFormat/>
    <w:rsid w:val="00D604A2"/>
    <w:pPr>
      <w:numPr>
        <w:numId w:val="35"/>
      </w:numPr>
    </w:pPr>
  </w:style>
  <w:style w:type="paragraph" w:customStyle="1" w:styleId="BulletedListSpaced">
    <w:name w:val="Bulleted List Spaced"/>
    <w:basedOn w:val="ListBullet"/>
    <w:uiPriority w:val="6"/>
    <w:qFormat/>
    <w:rsid w:val="00D604A2"/>
    <w:pPr>
      <w:numPr>
        <w:numId w:val="36"/>
      </w:numPr>
      <w:contextualSpacing w:val="0"/>
    </w:pPr>
  </w:style>
  <w:style w:type="paragraph" w:customStyle="1" w:styleId="BulletedListNormal">
    <w:name w:val="Bulleted List Normal"/>
    <w:basedOn w:val="BulletedListSpaced"/>
    <w:uiPriority w:val="6"/>
    <w:qFormat/>
    <w:rsid w:val="00D604A2"/>
    <w:pPr>
      <w:numPr>
        <w:numId w:val="37"/>
      </w:numPr>
      <w:contextualSpacing/>
    </w:pPr>
  </w:style>
  <w:style w:type="paragraph" w:customStyle="1" w:styleId="NumberedParagraph">
    <w:name w:val="Numbered Paragraph"/>
    <w:basedOn w:val="Normal"/>
    <w:uiPriority w:val="6"/>
    <w:qFormat/>
    <w:rsid w:val="00D604A2"/>
    <w:pPr>
      <w:numPr>
        <w:numId w:val="39"/>
      </w:numPr>
      <w:spacing w:after="120" w:line="240" w:lineRule="auto"/>
    </w:pPr>
  </w:style>
  <w:style w:type="paragraph" w:customStyle="1" w:styleId="NumberedList">
    <w:name w:val="Numbered List"/>
    <w:uiPriority w:val="6"/>
    <w:qFormat/>
    <w:rsid w:val="00D604A2"/>
    <w:pPr>
      <w:numPr>
        <w:numId w:val="41"/>
      </w:numPr>
    </w:pPr>
    <w:rPr>
      <w:rFonts w:asciiTheme="minorHAnsi" w:hAnsiTheme="minorHAnsi" w:cstheme="minorBidi"/>
      <w:sz w:val="22"/>
      <w:szCs w:val="22"/>
    </w:rPr>
  </w:style>
  <w:style w:type="paragraph" w:customStyle="1" w:styleId="Heading4-NoNumbering">
    <w:name w:val="Heading 4 - No Numbering"/>
    <w:basedOn w:val="Heading3"/>
    <w:uiPriority w:val="2"/>
    <w:qFormat/>
    <w:rsid w:val="00D604A2"/>
    <w:pPr>
      <w:numPr>
        <w:ilvl w:val="0"/>
        <w:numId w:val="0"/>
      </w:numPr>
      <w:ind w:left="864" w:hanging="864"/>
    </w:pPr>
    <w:rPr>
      <w:sz w:val="24"/>
    </w:rPr>
  </w:style>
  <w:style w:type="character" w:customStyle="1" w:styleId="Heading4Char">
    <w:name w:val="Heading 4 Char"/>
    <w:basedOn w:val="DefaultParagraphFont"/>
    <w:link w:val="Heading4"/>
    <w:uiPriority w:val="3"/>
    <w:rsid w:val="00D604A2"/>
    <w:rPr>
      <w:rFonts w:asciiTheme="majorHAnsi" w:eastAsiaTheme="majorEastAsia" w:hAnsiTheme="majorHAnsi" w:cstheme="majorBidi"/>
      <w:bCs/>
      <w:noProof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604A2"/>
    <w:pPr>
      <w:spacing w:line="240" w:lineRule="auto"/>
    </w:pPr>
    <w:rPr>
      <w:b/>
      <w:bCs/>
      <w:color w:val="00566A" w:themeColor="accent1" w:themeShade="BF"/>
      <w:sz w:val="18"/>
      <w:szCs w:val="18"/>
    </w:rPr>
  </w:style>
  <w:style w:type="paragraph" w:customStyle="1" w:styleId="FooterMain">
    <w:name w:val="Footer Main"/>
    <w:basedOn w:val="Normal"/>
    <w:link w:val="FooterMainChar"/>
    <w:qFormat/>
    <w:rsid w:val="003E0F38"/>
    <w:pPr>
      <w:spacing w:after="0" w:line="240" w:lineRule="auto"/>
    </w:pPr>
    <w:rPr>
      <w:rFonts w:ascii="Arial" w:eastAsiaTheme="minorHAnsi" w:hAnsi="Arial"/>
      <w:color w:val="000000" w:themeColor="text1"/>
      <w:sz w:val="20"/>
    </w:rPr>
  </w:style>
  <w:style w:type="paragraph" w:customStyle="1" w:styleId="FooterDoc">
    <w:name w:val="Footer Doc"/>
    <w:basedOn w:val="Normal"/>
    <w:link w:val="FooterDocChar"/>
    <w:qFormat/>
    <w:rsid w:val="003E0F38"/>
    <w:pPr>
      <w:spacing w:after="0" w:line="240" w:lineRule="auto"/>
      <w:jc w:val="center"/>
    </w:pPr>
    <w:rPr>
      <w:rFonts w:ascii="Arial" w:eastAsiaTheme="minorHAnsi" w:hAnsi="Arial"/>
      <w:color w:val="000000" w:themeColor="text1"/>
      <w:sz w:val="18"/>
    </w:rPr>
  </w:style>
  <w:style w:type="character" w:customStyle="1" w:styleId="FooterMainChar">
    <w:name w:val="Footer Main Char"/>
    <w:basedOn w:val="DefaultParagraphFont"/>
    <w:link w:val="FooterMain"/>
    <w:rsid w:val="003E0F38"/>
    <w:rPr>
      <w:rFonts w:ascii="Arial" w:eastAsiaTheme="minorHAnsi" w:hAnsi="Arial" w:cstheme="minorBidi"/>
      <w:color w:val="000000" w:themeColor="text1"/>
      <w:szCs w:val="22"/>
    </w:rPr>
  </w:style>
  <w:style w:type="paragraph" w:customStyle="1" w:styleId="FooterClass">
    <w:name w:val="Footer Class"/>
    <w:basedOn w:val="FooterDoc"/>
    <w:link w:val="FooterClassChar"/>
    <w:qFormat/>
    <w:rsid w:val="003E0F38"/>
    <w:rPr>
      <w:b/>
      <w:caps/>
      <w:color w:val="FF0000"/>
    </w:rPr>
  </w:style>
  <w:style w:type="character" w:customStyle="1" w:styleId="FooterDocChar">
    <w:name w:val="Footer Doc Char"/>
    <w:basedOn w:val="DefaultParagraphFont"/>
    <w:link w:val="FooterDoc"/>
    <w:rsid w:val="003E0F38"/>
    <w:rPr>
      <w:rFonts w:ascii="Arial" w:eastAsiaTheme="minorHAnsi" w:hAnsi="Arial" w:cstheme="minorBidi"/>
      <w:color w:val="000000" w:themeColor="text1"/>
      <w:sz w:val="18"/>
      <w:szCs w:val="22"/>
    </w:rPr>
  </w:style>
  <w:style w:type="character" w:customStyle="1" w:styleId="FooterClassChar">
    <w:name w:val="Footer Class Char"/>
    <w:basedOn w:val="FooterDocChar"/>
    <w:link w:val="FooterClass"/>
    <w:rsid w:val="003E0F38"/>
    <w:rPr>
      <w:rFonts w:ascii="Arial" w:eastAsiaTheme="minorHAnsi" w:hAnsi="Arial" w:cstheme="minorBidi"/>
      <w:b/>
      <w:caps/>
      <w:color w:val="FF0000"/>
      <w:sz w:val="18"/>
      <w:szCs w:val="22"/>
    </w:rPr>
  </w:style>
  <w:style w:type="paragraph" w:customStyle="1" w:styleId="SecurityClassification">
    <w:name w:val="Security Classification"/>
    <w:basedOn w:val="NormalHeader"/>
    <w:link w:val="SecurityClassificationChar"/>
    <w:qFormat/>
    <w:rsid w:val="00EE493C"/>
    <w:pPr>
      <w:jc w:val="center"/>
    </w:pPr>
    <w:rPr>
      <w:b/>
      <w:bCs/>
      <w:caps/>
      <w:color w:val="FF0000"/>
      <w:sz w:val="18"/>
      <w:szCs w:val="18"/>
      <w:lang w:val="en-GB"/>
    </w:rPr>
  </w:style>
  <w:style w:type="character" w:customStyle="1" w:styleId="SecurityClassificationChar">
    <w:name w:val="Security Classification Char"/>
    <w:basedOn w:val="DefaultParagraphFont"/>
    <w:link w:val="SecurityClassification"/>
    <w:rsid w:val="00EE493C"/>
    <w:rPr>
      <w:rFonts w:asciiTheme="minorHAnsi" w:hAnsiTheme="minorHAnsi" w:cstheme="minorBidi"/>
      <w:b/>
      <w:bCs/>
      <w:caps/>
      <w:noProof/>
      <w:color w:val="FF0000"/>
      <w:sz w:val="18"/>
      <w:szCs w:val="18"/>
      <w:lang w:val="en-GB"/>
    </w:rPr>
  </w:style>
  <w:style w:type="paragraph" w:customStyle="1" w:styleId="PrivacyCollectionNotice">
    <w:name w:val="Privacy Collection Notice"/>
    <w:basedOn w:val="HeaderSubtitle"/>
    <w:link w:val="PrivacyCollectionNoticeChar"/>
    <w:qFormat/>
    <w:rsid w:val="00091D55"/>
    <w:rPr>
      <w:rFonts w:asciiTheme="minorHAnsi" w:hAnsiTheme="minorHAnsi" w:cstheme="minorHAnsi"/>
      <w:noProof w:val="0"/>
      <w:color w:val="595959" w:themeColor="text1" w:themeTint="A6"/>
      <w:sz w:val="18"/>
      <w:szCs w:val="18"/>
    </w:rPr>
  </w:style>
  <w:style w:type="character" w:customStyle="1" w:styleId="HeaderTitleChar">
    <w:name w:val="Header Title Char"/>
    <w:basedOn w:val="TitleChar"/>
    <w:link w:val="HeaderTitle"/>
    <w:rsid w:val="00091D55"/>
    <w:rPr>
      <w:rFonts w:asciiTheme="majorHAnsi" w:eastAsiaTheme="majorEastAsia" w:hAnsiTheme="majorHAnsi" w:cstheme="majorBidi"/>
      <w:b/>
      <w:bCs/>
      <w:noProof/>
      <w:color w:val="00748E" w:themeColor="accent1"/>
      <w:kern w:val="28"/>
      <w:sz w:val="36"/>
      <w:szCs w:val="32"/>
      <w:lang w:eastAsia="en-AU"/>
    </w:rPr>
  </w:style>
  <w:style w:type="character" w:customStyle="1" w:styleId="HeaderSubtitleChar">
    <w:name w:val="Header Subtitle Char"/>
    <w:basedOn w:val="HeaderTitleChar"/>
    <w:link w:val="HeaderSubtitle"/>
    <w:rsid w:val="00091D55"/>
    <w:rPr>
      <w:rFonts w:asciiTheme="majorHAnsi" w:eastAsiaTheme="majorEastAsia" w:hAnsiTheme="majorHAnsi" w:cstheme="majorBidi"/>
      <w:b w:val="0"/>
      <w:bCs/>
      <w:noProof/>
      <w:color w:val="00748E" w:themeColor="accent1"/>
      <w:kern w:val="28"/>
      <w:sz w:val="30"/>
      <w:szCs w:val="32"/>
      <w:lang w:eastAsia="en-AU"/>
    </w:rPr>
  </w:style>
  <w:style w:type="character" w:customStyle="1" w:styleId="PrivacyCollectionNoticeChar">
    <w:name w:val="Privacy Collection Notice Char"/>
    <w:basedOn w:val="HeaderSubtitleChar"/>
    <w:link w:val="PrivacyCollectionNotice"/>
    <w:rsid w:val="00091D55"/>
    <w:rPr>
      <w:rFonts w:asciiTheme="minorHAnsi" w:eastAsiaTheme="majorEastAsia" w:hAnsiTheme="minorHAnsi" w:cstheme="minorHAnsi"/>
      <w:b w:val="0"/>
      <w:bCs/>
      <w:noProof/>
      <w:color w:val="595959" w:themeColor="text1" w:themeTint="A6"/>
      <w:kern w:val="28"/>
      <w:sz w:val="18"/>
      <w:szCs w:val="18"/>
      <w:lang w:eastAsia="en-AU"/>
    </w:rPr>
  </w:style>
  <w:style w:type="paragraph" w:styleId="Revision">
    <w:name w:val="Revision"/>
    <w:hidden/>
    <w:uiPriority w:val="99"/>
    <w:semiHidden/>
    <w:rsid w:val="005D0F1E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customXml" Target="../customXml/item8.xml"/><Relationship Id="rId1" Type="http://schemas.openxmlformats.org/officeDocument/2006/relationships/customXml" Target="../customXml/item1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rdekin.qld.gov.au" TargetMode="External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rdekin.qld.gov.au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burdekin.qld.gov.au\dfs-BSC\Corporate\Templates\Controlled%20Document%20(CDMS)%20Templates\Form%20Templates\Form%20-%20Public.dotx" TargetMode="External"/></Relationships>
</file>

<file path=word/theme/theme1.xml><?xml version="1.0" encoding="utf-8"?>
<a:theme xmlns:a="http://schemas.openxmlformats.org/drawingml/2006/main" name="Office Theme">
  <a:themeElements>
    <a:clrScheme name="BSC Standard Template 2017">
      <a:dk1>
        <a:sysClr val="windowText" lastClr="000000"/>
      </a:dk1>
      <a:lt1>
        <a:sysClr val="window" lastClr="FFFFFF"/>
      </a:lt1>
      <a:dk2>
        <a:srgbClr val="AEE9EA"/>
      </a:dk2>
      <a:lt2>
        <a:srgbClr val="FFFFFF"/>
      </a:lt2>
      <a:accent1>
        <a:srgbClr val="00748E"/>
      </a:accent1>
      <a:accent2>
        <a:srgbClr val="14477B"/>
      </a:accent2>
      <a:accent3>
        <a:srgbClr val="CBB80D"/>
      </a:accent3>
      <a:accent4>
        <a:srgbClr val="F6B914"/>
      </a:accent4>
      <a:accent5>
        <a:srgbClr val="D84C15"/>
      </a:accent5>
      <a:accent6>
        <a:srgbClr val="459E1E"/>
      </a:accent6>
      <a:hlink>
        <a:srgbClr val="00748E"/>
      </a:hlink>
      <a:folHlink>
        <a:srgbClr val="000000"/>
      </a:folHlink>
    </a:clrScheme>
    <a:fontScheme name="BSC Standard Template 2017">
      <a:majorFont>
        <a:latin typeface="Century Gothic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fd4623d-82ad-49eb-a675-76a668477319">CDMS-1645557237-6279</_dlc_DocId>
    <_dlc_DocIdUrl xmlns="ffd4623d-82ad-49eb-a675-76a668477319">
      <Url>https://burdekinqldgovau.sharepoint.com/sites/cdms/_layouts/15/DocIdRedir.aspx?ID=CDMS-1645557237-6279</Url>
      <Description>CDMS-1645557237-6279</Description>
    </_dlc_DocIdUrl>
    <RelatedDocuments xmlns="ffd4623d-82ad-49eb-a675-76a668477319" xsi:nil="true"/>
    <CDMSTopicTXT xmlns="ffd4623d-82ad-49eb-a675-76a668477319">;</CDMSTopicTXT>
    <ne63dff53a5c44a69c361107ef877f1f xmlns="ffd4623d-82ad-49eb-a675-76a668477319">
      <Terms xmlns="http://schemas.microsoft.com/office/infopath/2007/PartnerControls"/>
    </ne63dff53a5c44a69c361107ef877f1f>
    <o0fa15bca0bd46f18b043009b98314ba xmlns="ffd4623d-82ad-49eb-a675-76a6684773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BSC - Burdekin Shire Council</TermName>
          <TermId xmlns="http://schemas.microsoft.com/office/infopath/2007/PartnerControls">af39b128-5122-4aa1-ab0d-d5b84a1fec0f</TermId>
        </TermInfo>
      </Terms>
    </o0fa15bca0bd46f18b043009b98314ba>
    <ae1304d08a024895939452836f62969b xmlns="ffd4623d-82ad-49eb-a675-76a6684773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EHS - Environmental and Health Services</TermName>
          <TermId xmlns="http://schemas.microsoft.com/office/infopath/2007/PartnerControls">68759ef0-6e5b-4e3a-ba5b-b500784ae6dd</TermId>
        </TermInfo>
      </Terms>
    </ae1304d08a024895939452836f62969b>
    <FirstApprover xmlns="ffd4623d-82ad-49eb-a675-76a668477319">
      <UserInfo>
        <DisplayName>Rachel Martin</DisplayName>
        <AccountId>35</AccountId>
        <AccountType/>
      </UserInfo>
    </FirstApprover>
    <RevisionNumber xmlns="ffd4623d-82ad-49eb-a675-76a668477319">1</RevisionNumber>
    <PublishtoWebsite xmlns="ffd4623d-82ad-49eb-a675-76a668477319">false</PublishtoWebsite>
    <LastApproverReviewDate xmlns="ffd4623d-82ad-49eb-a675-76a668477319">2026-09-09T02:47:58+00:00</LastApproverReviewDate>
    <CDMSDocumentNumber xmlns="ffd4623d-82ad-49eb-a675-76a668477319">WST-FRM-0002</CDMSDocumentNumber>
    <CDMSCollectionsTXT xmlns="ffd4623d-82ad-49eb-a675-76a668477319">;</CDMSCollectionsTXT>
    <dc022fafdfbf4098b1ab91734595fdba xmlns="ffd4623d-82ad-49eb-a675-76a6684773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FRM - Form</TermName>
          <TermId xmlns="http://schemas.microsoft.com/office/infopath/2007/PartnerControls">6f834c82-55a8-4822-834c-7ef7dae4eecc</TermId>
        </TermInfo>
      </Terms>
    </dc022fafdfbf4098b1ab91734595fdba>
    <DatePublished xmlns="ffd4623d-82ad-49eb-a675-76a668477319">2026-09-09T02:47:58+00:00</DatePublished>
    <pad5ddd873de4443ae0c16900bbfb40c xmlns="ffd4623d-82ad-49eb-a675-76a6684773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Coordinator Waste Services(30029)</TermName>
          <TermId xmlns="http://schemas.microsoft.com/office/infopath/2007/PartnerControls">98e1c504-50dd-40cd-a520-8f244ab71414</TermId>
        </TermInfo>
      </Terms>
    </pad5ddd873de4443ae0c16900bbfb40c>
    <e3318295dfd54c93a327852594aa7829 xmlns="ffd4623d-82ad-49eb-a675-76a6684773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Waste Services Project Officer(30162)</TermName>
          <TermId xmlns="http://schemas.microsoft.com/office/infopath/2007/PartnerControls">53806595-daa6-4910-9c15-52874e03255e</TermId>
        </TermInfo>
      </Terms>
    </e3318295dfd54c93a327852594aa7829>
    <DocOwner xmlns="ffd4623d-82ad-49eb-a675-76a668477319">
      <UserInfo>
        <DisplayName>Jayson Hooker</DisplayName>
        <AccountId>612</AccountId>
        <AccountType/>
      </UserInfo>
    </DocOwner>
    <QualityControlled xmlns="ffd4623d-82ad-49eb-a675-76a668477319">No</QualityControlled>
    <nb7d391aebae435c8629db7fab920336 xmlns="ffd4623d-82ad-49eb-a675-76a6684773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IPE - Infrastructure, Planning ＆ Environmental Services</TermName>
          <TermId xmlns="http://schemas.microsoft.com/office/infopath/2007/PartnerControls">d243e505-d488-4905-9d71-f3ffcef57c7a</TermId>
        </TermInfo>
      </Terms>
    </nb7d391aebae435c8629db7fab920336>
    <n5e1743fb28647fe8c11c60c21d8cbd5 xmlns="ffd4623d-82ad-49eb-a675-76a668477319">
      <Terms xmlns="http://schemas.microsoft.com/office/infopath/2007/PartnerControls"/>
    </n5e1743fb28647fe8c11c60c21d8cbd5>
    <h4f4f96565974465a5ac06fd3affaff1 xmlns="ffd4623d-82ad-49eb-a675-76a668477319">
      <Terms xmlns="http://schemas.microsoft.com/office/infopath/2007/PartnerControls"/>
    </h4f4f96565974465a5ac06fd3affaff1>
    <n4e718091e52429e9ce51adb658d9dc5 xmlns="ffd4623d-82ad-49eb-a675-76a6684773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WST - Waste Management</TermName>
          <TermId xmlns="http://schemas.microsoft.com/office/infopath/2007/PartnerControls">91ef56ae-b2b8-4b44-aa39-6f6fa11a636b</TermId>
        </TermInfo>
      </Terms>
    </n4e718091e52429e9ce51adb658d9dc5>
    <CDMSFunctionTXT xmlns="ffd4623d-82ad-49eb-a675-76a668477319">Information Management;</CDMSFunctionTXT>
    <bc8b7ee9d53e4764a26d478fc5a02fc5 xmlns="ffd4623d-82ad-49eb-a675-76a668477319">
      <Terms xmlns="http://schemas.microsoft.com/office/infopath/2007/PartnerControls"/>
    </bc8b7ee9d53e4764a26d478fc5a02fc5>
    <ld629aceceea4c98bcd16a6a086cd7c5 xmlns="ffd4623d-82ad-49eb-a675-76a6684773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4b97a065-441a-4ecf-b74a-70a428e59fdc</TermId>
        </TermInfo>
      </Terms>
    </ld629aceceea4c98bcd16a6a086cd7c5>
    <d438e3ff698c45d6980bbe40b0a2fdbe xmlns="ffd4623d-82ad-49eb-a675-76a668477319">
      <Terms xmlns="http://schemas.microsoft.com/office/infopath/2007/PartnerControls"/>
    </d438e3ff698c45d6980bbe40b0a2fdbe>
    <SecondApprover xmlns="ffd4623d-82ad-49eb-a675-76a668477319">
      <UserInfo>
        <DisplayName/>
        <AccountId xsi:nil="true"/>
        <AccountType/>
      </UserInfo>
    </SecondApprover>
    <CDMSInternalReference xmlns="ffd4623d-82ad-49eb-a675-76a668477319" xsi:nil="true"/>
    <bb9d527c1e8242d3900142e7d14f0c1a xmlns="ffd4623d-82ad-49eb-a675-76a6684773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Information and Communications Technology</TermName>
          <TermId xmlns="http://schemas.microsoft.com/office/infopath/2007/PartnerControls">dc22a91c-0e01-42dc-bb74-5e9626e97eba</TermId>
        </TermInfo>
      </Terms>
    </bb9d527c1e8242d3900142e7d14f0c1a>
    <WorkingDocumentID xmlns="ffd4623d-82ad-49eb-a675-76a668477319">CDMS-844210111-2650</WorkingDocumentID>
    <TaxCatchAll xmlns="ffd4623d-82ad-49eb-a675-76a668477319">
      <Value>13</Value>
      <Value>12</Value>
      <Value>215</Value>
      <Value>78</Value>
      <Value>196</Value>
      <Value>42</Value>
      <Value>7</Value>
      <Value>324</Value>
      <Value>43</Value>
    </TaxCatchAll>
    <CDMSSubscribers xmlns="ffd4623d-82ad-49eb-a675-76a668477319">
      <Value>BSC - Burdekin Shire Council</Value>
    </CDMSSubscribers>
    <CDMSCollectionsText xmlns="ffd4623d-82ad-49eb-a675-76a668477319" xsi:nil="true"/>
    <AllowsRebrand xmlns="ffd4623d-82ad-49eb-a675-76a668477319">Yes</AllowsRebrand>
    <CDMSTopicText xmlns="ffd4623d-82ad-49eb-a675-76a668477319" xsi:nil="true"/>
    <c3dddb974fbe4426813d9ad440af57d1 xmlns="ffd4623d-82ad-49eb-a675-76a668477319">
      <Terms xmlns="http://schemas.microsoft.com/office/infopath/2007/PartnerControls"/>
    </c3dddb974fbe4426813d9ad440af57d1>
    <CDMSFunctionText xmlns="ffd4623d-82ad-49eb-a675-76a668477319" xsi:nil="true"/>
    <CDMSNextReviewDate xmlns="ffd4623d-82ad-49eb-a675-76a668477319">2027-09-09T02:47:58+00:00</CDMSNextReviewDate>
    <PinIt xmlns="ffd4623d-82ad-49eb-a675-76a668477319" xsi:nil="true"/>
    <Suggestion xmlns="ffd4623d-82ad-49eb-a675-76a668477319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Working Controlled Document" ma:contentTypeID="0x0101008C460795D37CA44DB3DAB407F9197C3700C8B06170B182DC4AACB1884BC2033A2B0075F807C49A85884EA1C4C9841EE13459" ma:contentTypeVersion="102" ma:contentTypeDescription="" ma:contentTypeScope="" ma:versionID="8b1dc6f8a92a984376c2b73027a738ea">
  <xsd:schema xmlns:xsd="http://www.w3.org/2001/XMLSchema" xmlns:xs="http://www.w3.org/2001/XMLSchema" xmlns:p="http://schemas.microsoft.com/office/2006/metadata/properties" xmlns:ns1="ffd4623d-82ad-49eb-a675-76a668477319" xmlns:ns4="de6fef79-c2c2-4c8d-9be0-3186d76ce6db" xmlns:ns5="http://schemas.microsoft.com/sharepoint/v4" targetNamespace="http://schemas.microsoft.com/office/2006/metadata/properties" ma:root="true" ma:fieldsID="2b5cdad465db1992165da1f5cab9853c" ns1:_="" ns4:_="" ns5:_="">
    <xsd:import namespace="ffd4623d-82ad-49eb-a675-76a668477319"/>
    <xsd:import namespace="de6fef79-c2c2-4c8d-9be0-3186d76ce6d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WorkingDocumentID" minOccurs="0"/>
                <xsd:element ref="ns1:CDMSInternalReference" minOccurs="0"/>
                <xsd:element ref="ns1:PublishtoWebsite" minOccurs="0"/>
                <xsd:element ref="ns1:ConvertToPDF"/>
                <xsd:element ref="ns1:ReviewTiming"/>
                <xsd:element ref="ns1:RevisionNumber"/>
                <xsd:element ref="ns1:CDMSSubscribers" minOccurs="0"/>
                <xsd:element ref="ns1:AllowsRebrand" minOccurs="0"/>
                <xsd:element ref="ns1:CDMSDocumentNumber" minOccurs="0"/>
                <xsd:element ref="ns1:DocOwner" minOccurs="0"/>
                <xsd:element ref="ns1:FirstApprover" minOccurs="0"/>
                <xsd:element ref="ns1:SecondApprover" minOccurs="0"/>
                <xsd:element ref="ns1:LastApproverReviewDate" minOccurs="0"/>
                <xsd:element ref="ns1:QualityControlled" minOccurs="0"/>
                <xsd:element ref="ns1:DatePublished" minOccurs="0"/>
                <xsd:element ref="ns1:CDMSCollectionsTXT" minOccurs="0"/>
                <xsd:element ref="ns1:CDMSFunctionTXT" minOccurs="0"/>
                <xsd:element ref="ns1:CDMSTopicTXT" minOccurs="0"/>
                <xsd:element ref="ns1:DocEnabled" minOccurs="0"/>
                <xsd:element ref="ns1:QPFlag" minOccurs="0"/>
                <xsd:element ref="ns1:DraftAction" minOccurs="0"/>
                <xsd:element ref="ns1:CDMSNextReviewDate" minOccurs="0"/>
                <xsd:element ref="ns1:CDMSCollectionsText" minOccurs="0"/>
                <xsd:element ref="ns1:CDMSFunctionText" minOccurs="0"/>
                <xsd:element ref="ns1:CDMSTopicText" minOccurs="0"/>
                <xsd:element ref="ns1:nb7d391aebae435c8629db7fab920336" minOccurs="0"/>
                <xsd:element ref="ns1:bc8b7ee9d53e4764a26d478fc5a02fc5" minOccurs="0"/>
                <xsd:element ref="ns1:_dlc_DocIdUrl" minOccurs="0"/>
                <xsd:element ref="ns1:n5e1743fb28647fe8c11c60c21d8cbd5" minOccurs="0"/>
                <xsd:element ref="ns1:_dlc_DocIdPersistId" minOccurs="0"/>
                <xsd:element ref="ns1:ne63dff53a5c44a69c361107ef877f1f" minOccurs="0"/>
                <xsd:element ref="ns1:o0fa15bca0bd46f18b043009b98314ba" minOccurs="0"/>
                <xsd:element ref="ns1:ld629aceceea4c98bcd16a6a086cd7c5" minOccurs="0"/>
                <xsd:element ref="ns1:TaxCatchAll" minOccurs="0"/>
                <xsd:element ref="ns1:h4f4f96565974465a5ac06fd3affaff1" minOccurs="0"/>
                <xsd:element ref="ns1:bb9d527c1e8242d3900142e7d14f0c1a" minOccurs="0"/>
                <xsd:element ref="ns1:TaxCatchAllLabel" minOccurs="0"/>
                <xsd:element ref="ns1:ae1304d08a024895939452836f62969b" minOccurs="0"/>
                <xsd:element ref="ns1:n4e718091e52429e9ce51adb658d9dc5" minOccurs="0"/>
                <xsd:element ref="ns1:dc022fafdfbf4098b1ab91734595fdba" minOccurs="0"/>
                <xsd:element ref="ns4:MediaServiceMetadata" minOccurs="0"/>
                <xsd:element ref="ns4:MediaServiceFastMetadata" minOccurs="0"/>
                <xsd:element ref="ns5:IconOverlay" minOccurs="0"/>
                <xsd:element ref="ns1:SharedWithUsers" minOccurs="0"/>
                <xsd:element ref="ns1:SharedWithDetails" minOccurs="0"/>
                <xsd:element ref="ns4:MediaServiceAutoKeyPoints" minOccurs="0"/>
                <xsd:element ref="ns4:MediaServiceKeyPoints" minOccurs="0"/>
                <xsd:element ref="ns1:pad5ddd873de4443ae0c16900bbfb40c" minOccurs="0"/>
                <xsd:element ref="ns1:d438e3ff698c45d6980bbe40b0a2fdbe" minOccurs="0"/>
                <xsd:element ref="ns4:MediaServiceObjectDetectorVersions" minOccurs="0"/>
                <xsd:element ref="ns4:MediaServiceSearchProperties" minOccurs="0"/>
                <xsd:element ref="ns1:RelatedDocuments" minOccurs="0"/>
                <xsd:element ref="ns1:e3318295dfd54c93a327852594aa7829" minOccurs="0"/>
                <xsd:element ref="ns1:c3dddb974fbe4426813d9ad440af57d1" minOccurs="0"/>
                <xsd:element ref="ns1:_dlc_Doc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4623d-82ad-49eb-a675-76a668477319" elementFormDefault="qualified">
    <xsd:import namespace="http://schemas.microsoft.com/office/2006/documentManagement/types"/>
    <xsd:import namespace="http://schemas.microsoft.com/office/infopath/2007/PartnerControls"/>
    <xsd:element name="WorkingDocumentID" ma:index="0" nillable="true" ma:displayName="Working Document ID" ma:indexed="true" ma:internalName="WorkingDocumentID" ma:readOnly="false">
      <xsd:simpleType>
        <xsd:restriction base="dms:Text"/>
      </xsd:simpleType>
    </xsd:element>
    <xsd:element name="CDMSInternalReference" ma:index="12" nillable="true" ma:displayName="Internal Reference" ma:internalName="CDMSInternalReference" ma:readOnly="false">
      <xsd:simpleType>
        <xsd:restriction base="dms:Text"/>
      </xsd:simpleType>
    </xsd:element>
    <xsd:element name="PublishtoWebsite" ma:index="15" nillable="true" ma:displayName="Publish to Website" ma:default="0" ma:internalName="PublishtoWebsite">
      <xsd:simpleType>
        <xsd:restriction base="dms:Boolean"/>
      </xsd:simpleType>
    </xsd:element>
    <xsd:element name="ConvertToPDF" ma:index="16" ma:displayName="Convert To PDF" ma:default="Yes" ma:description="Only applicable for Word documents (.doc, .docx)" ma:format="RadioButtons" ma:internalName="ConvertToPDF" ma:readOnly="false">
      <xsd:simpleType>
        <xsd:restriction base="dms:Choice">
          <xsd:enumeration value="Yes"/>
          <xsd:enumeration value="No"/>
        </xsd:restriction>
      </xsd:simpleType>
    </xsd:element>
    <xsd:element name="ReviewTiming" ma:index="17" ma:displayName="Review Timing" ma:decimals="-1" ma:default="0" ma:description="The number of months following approval that a document review will be scheduled. Leave as zero to apply the default value for this document type." ma:internalName="ReviewTiming" ma:readOnly="false" ma:percentage="FALSE">
      <xsd:simpleType>
        <xsd:restriction base="dms:Number"/>
      </xsd:simpleType>
    </xsd:element>
    <xsd:element name="RevisionNumber" ma:index="19" ma:displayName="Revision Number" ma:decimals="2" ma:default="0" ma:internalName="RevisionNumber" ma:readOnly="false" ma:percentage="FALSE">
      <xsd:simpleType>
        <xsd:restriction base="dms:Number"/>
      </xsd:simpleType>
    </xsd:element>
    <xsd:element name="CDMSSubscribers" ma:index="20" nillable="true" ma:displayName="Entity Subscribers" ma:default="BSC - Burdekin Shire Council" ma:hidden="true" ma:internalName="CDMSSubscriber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SC - Burdekin Shire Council"/>
                  </xsd:restriction>
                </xsd:simpleType>
              </xsd:element>
            </xsd:sequence>
          </xsd:extension>
        </xsd:complexContent>
      </xsd:complexType>
    </xsd:element>
    <xsd:element name="AllowsRebrand" ma:index="21" nillable="true" ma:displayName="Allows Rebrand?" ma:default="Yes" ma:format="RadioButtons" ma:hidden="true" ma:internalName="AllowsRebrand" ma:readOnly="false">
      <xsd:simpleType>
        <xsd:restriction base="dms:Choice">
          <xsd:enumeration value="Yes"/>
          <xsd:enumeration value="No"/>
        </xsd:restriction>
      </xsd:simpleType>
    </xsd:element>
    <xsd:element name="CDMSDocumentNumber" ma:index="22" nillable="true" ma:displayName="Document Number" ma:indexed="true" ma:internalName="CDMSDocumentNumber" ma:readOnly="false">
      <xsd:simpleType>
        <xsd:restriction base="dms:Text">
          <xsd:maxLength value="255"/>
        </xsd:restriction>
      </xsd:simpleType>
    </xsd:element>
    <xsd:element name="DocOwner" ma:index="23" nillable="true" ma:displayName="Doc Owner" ma:internalName="DocOwn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irstApprover" ma:index="24" nillable="true" ma:displayName="First Approver" ma:internalName="FirstApprov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condApprover" ma:index="25" nillable="true" ma:displayName="Second Approver" ma:internalName="SecondApprov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astApproverReviewDate" ma:index="27" nillable="true" ma:displayName="Last Approver Review Date" ma:format="DateOnly" ma:internalName="LastApproverReviewDate" ma:readOnly="false">
      <xsd:simpleType>
        <xsd:restriction base="dms:DateTime"/>
      </xsd:simpleType>
    </xsd:element>
    <xsd:element name="QualityControlled" ma:index="28" nillable="true" ma:displayName="Quality Controlled" ma:default="No" ma:format="RadioButtons" ma:internalName="QualityControlled" ma:readOnly="false">
      <xsd:simpleType>
        <xsd:restriction base="dms:Choice">
          <xsd:enumeration value="Yes"/>
          <xsd:enumeration value="No"/>
        </xsd:restriction>
      </xsd:simpleType>
    </xsd:element>
    <xsd:element name="DatePublished" ma:index="29" nillable="true" ma:displayName="Date Published" ma:format="DateOnly" ma:internalName="DatePublished" ma:readOnly="false">
      <xsd:simpleType>
        <xsd:restriction base="dms:DateTime"/>
      </xsd:simpleType>
    </xsd:element>
    <xsd:element name="CDMSCollectionsTXT" ma:index="30" nillable="true" ma:displayName="CollectionsTXT" ma:hidden="true" ma:internalName="CDMSCollectionsTXT" ma:readOnly="false">
      <xsd:simpleType>
        <xsd:restriction base="dms:Text">
          <xsd:maxLength value="255"/>
        </xsd:restriction>
      </xsd:simpleType>
    </xsd:element>
    <xsd:element name="CDMSFunctionTXT" ma:index="31" nillable="true" ma:displayName="FunctionTXT" ma:hidden="true" ma:internalName="CDMSFunctionTXT" ma:readOnly="false">
      <xsd:simpleType>
        <xsd:restriction base="dms:Text">
          <xsd:maxLength value="255"/>
        </xsd:restriction>
      </xsd:simpleType>
    </xsd:element>
    <xsd:element name="CDMSTopicTXT" ma:index="32" nillable="true" ma:displayName="TopicTXT" ma:hidden="true" ma:internalName="CDMSTopicTXT" ma:readOnly="false">
      <xsd:simpleType>
        <xsd:restriction base="dms:Text">
          <xsd:maxLength value="255"/>
        </xsd:restriction>
      </xsd:simpleType>
    </xsd:element>
    <xsd:element name="DocEnabled" ma:index="33" nillable="true" ma:displayName="Enabled" ma:default="Yes" ma:format="RadioButtons" ma:hidden="true" ma:internalName="DocEnabled" ma:readOnly="false">
      <xsd:simpleType>
        <xsd:restriction base="dms:Choice">
          <xsd:enumeration value="Yes"/>
          <xsd:enumeration value="No"/>
        </xsd:restriction>
      </xsd:simpleType>
    </xsd:element>
    <xsd:element name="QPFlag" ma:index="34" nillable="true" ma:displayName="QP Flag" ma:default="0" ma:internalName="QPFlag" ma:readOnly="false">
      <xsd:simpleType>
        <xsd:restriction base="dms:Boolean"/>
      </xsd:simpleType>
    </xsd:element>
    <xsd:element name="DraftAction" ma:index="35" nillable="true" ma:displayName="Actions" ma:description="Bluebox Custom Columns - Draft Action" ma:hidden="true" ma:internalName="DraftAction" ma:readOnly="false">
      <xsd:simpleType>
        <xsd:restriction base="dms:Text"/>
      </xsd:simpleType>
    </xsd:element>
    <xsd:element name="CDMSNextReviewDate" ma:index="37" nillable="true" ma:displayName="Next Review Date" ma:format="DateOnly" ma:indexed="true" ma:internalName="CDMSNextReviewDate" ma:readOnly="false">
      <xsd:simpleType>
        <xsd:restriction base="dms:DateTime"/>
      </xsd:simpleType>
    </xsd:element>
    <xsd:element name="CDMSCollectionsText" ma:index="38" nillable="true" ma:displayName="Collections Text" ma:hidden="true" ma:internalName="CDMSCollectionsText" ma:readOnly="false">
      <xsd:simpleType>
        <xsd:restriction base="dms:Text"/>
      </xsd:simpleType>
    </xsd:element>
    <xsd:element name="CDMSFunctionText" ma:index="39" nillable="true" ma:displayName="Function Text" ma:hidden="true" ma:internalName="CDMSFunctionText" ma:readOnly="false">
      <xsd:simpleType>
        <xsd:restriction base="dms:Text"/>
      </xsd:simpleType>
    </xsd:element>
    <xsd:element name="CDMSTopicText" ma:index="40" nillable="true" ma:displayName="Topic Text" ma:description="Used to support filters for large lists." ma:hidden="true" ma:internalName="CDMSTopicText" ma:readOnly="false">
      <xsd:simpleType>
        <xsd:restriction base="dms:Text"/>
      </xsd:simpleType>
    </xsd:element>
    <xsd:element name="nb7d391aebae435c8629db7fab920336" ma:index="43" nillable="true" ma:taxonomy="true" ma:internalName="nb7d391aebae435c8629db7fab920336" ma:taxonomyFieldName="CDMSDirectorate" ma:displayName="Directorate" ma:indexed="true" ma:default="" ma:fieldId="{7b7d391a-ebae-435c-8629-db7fab920336}" ma:sspId="0f16a8be-008f-4061-9300-c55013a81917" ma:termSetId="caf0ec6e-864a-43e9-8eae-3b587f9f34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c8b7ee9d53e4764a26d478fc5a02fc5" ma:index="45" nillable="true" ma:taxonomy="true" ma:internalName="bc8b7ee9d53e4764a26d478fc5a02fc5" ma:taxonomyFieldName="CDMSFunction" ma:displayName="Function" ma:default="" ma:fieldId="{bc8b7ee9-d53e-4764-a26d-478fc5a02fc5}" ma:taxonomyMulti="true" ma:sspId="0f16a8be-008f-4061-9300-c55013a81917" ma:termSetId="0f0b9594-ceae-4868-8d05-c036021686f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4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5e1743fb28647fe8c11c60c21d8cbd5" ma:index="47" nillable="true" ma:taxonomy="true" ma:internalName="n5e1743fb28647fe8c11c60c21d8cbd5" ma:taxonomyFieldName="CDMSTopic" ma:displayName="Topic" ma:default="" ma:fieldId="{75e1743f-b286-47fe-8c11-c60c21d8cbd5}" ma:taxonomyMulti="true" ma:sspId="0f16a8be-008f-4061-9300-c55013a81917" ma:termSetId="79378921-45da-4c1f-ab7f-714177ed7c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e63dff53a5c44a69c361107ef877f1f" ma:index="49" nillable="true" ma:taxonomy="true" ma:internalName="ne63dff53a5c44a69c361107ef877f1f" ma:taxonomyFieldName="CDMSCollections" ma:displayName="Collections" ma:default="" ma:fieldId="{7e63dff5-3a5c-44a6-9c36-1107ef877f1f}" ma:taxonomyMulti="true" ma:sspId="0f16a8be-008f-4061-9300-c55013a81917" ma:termSetId="3f5e3164-6423-4f5c-8da1-aff83459a9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0fa15bca0bd46f18b043009b98314ba" ma:index="51" nillable="true" ma:taxonomy="true" ma:internalName="o0fa15bca0bd46f18b043009b98314ba" ma:taxonomyFieldName="CDMSEntity" ma:displayName="Entity" ma:indexed="true" ma:default="7;#BSC - Burdekin Shire Council|af39b128-5122-4aa1-ab0d-d5b84a1fec0f" ma:fieldId="{80fa15bc-a0bd-46f1-8b04-3009b98314ba}" ma:sspId="0f16a8be-008f-4061-9300-c55013a81917" ma:termSetId="c4312045-2c49-4b32-a289-bb7230f7ef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d629aceceea4c98bcd16a6a086cd7c5" ma:index="52" nillable="true" ma:taxonomy="true" ma:internalName="ld629aceceea4c98bcd16a6a086cd7c5" ma:taxonomyFieldName="SecurityClassification" ma:displayName="Security Classification" ma:default="" ma:fieldId="{5d629ace-ceea-4c98-bcd1-6a6a086cd7c5}" ma:sspId="0f16a8be-008f-4061-9300-c55013a81917" ma:termSetId="89fedcbf-b982-48c8-b254-b06d69695a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53" nillable="true" ma:displayName="Taxonomy Catch All Column" ma:description="" ma:hidden="true" ma:list="{199819fb-1907-410a-b99e-9f7279719459}" ma:internalName="TaxCatchAll" ma:showField="CatchAllData" ma:web="ffd4623d-82ad-49eb-a675-76a6684773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f4f96565974465a5ac06fd3affaff1" ma:index="54" nillable="true" ma:taxonomy="true" ma:internalName="h4f4f96565974465a5ac06fd3affaff1" ma:taxonomyFieldName="DisseminationLimitingMarker" ma:displayName="Dissemination Limiting Marker" ma:default="" ma:fieldId="{14f4f965-6597-4465-a5ac-06fd3affaff1}" ma:sspId="0f16a8be-008f-4061-9300-c55013a81917" ma:termSetId="f1977606-1a19-4f08-9d85-afd2fc9ec5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b9d527c1e8242d3900142e7d14f0c1a" ma:index="55" nillable="true" ma:taxonomy="true" ma:internalName="bb9d527c1e8242d3900142e7d14f0c1a" ma:taxonomyFieldName="PublishedCategory" ma:displayName="Published Category" ma:readOnly="false" ma:fieldId="{bb9d527c-1e82-42d3-9001-42e7d14f0c1a}" ma:sspId="0f16a8be-008f-4061-9300-c55013a81917" ma:termSetId="ef524dde-dac9-45e2-9a48-7d940d5dec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56" nillable="true" ma:displayName="Taxonomy Catch All Column1" ma:description="" ma:hidden="true" ma:list="{199819fb-1907-410a-b99e-9f7279719459}" ma:internalName="TaxCatchAllLabel" ma:readOnly="true" ma:showField="CatchAllDataLabel" ma:web="ffd4623d-82ad-49eb-a675-76a6684773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e1304d08a024895939452836f62969b" ma:index="58" ma:taxonomy="true" ma:internalName="ae1304d08a024895939452836f62969b" ma:taxonomyFieldName="CDMSDepartment" ma:displayName="Department" ma:indexed="true" ma:readOnly="false" ma:default="" ma:fieldId="{ae1304d0-8a02-4895-9394-52836f62969b}" ma:sspId="0f16a8be-008f-4061-9300-c55013a81917" ma:termSetId="e85d5bab-ebb1-47af-b02e-3d728cf1f63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4e718091e52429e9ce51adb658d9dc5" ma:index="60" ma:taxonomy="true" ma:internalName="n4e718091e52429e9ce51adb658d9dc5" ma:taxonomyFieldName="CDMSSection" ma:displayName="Section" ma:indexed="true" ma:readOnly="false" ma:default="" ma:fieldId="{74e71809-1e52-429e-9ce5-1adb658d9dc5}" ma:sspId="0f16a8be-008f-4061-9300-c55013a81917" ma:termSetId="3afe1966-6591-4056-bea0-5235e5a9f33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c022fafdfbf4098b1ab91734595fdba" ma:index="61" ma:taxonomy="true" ma:internalName="dc022fafdfbf4098b1ab91734595fdba" ma:taxonomyFieldName="CDMSDocumentType" ma:displayName="Document Type" ma:indexed="true" ma:readOnly="false" ma:fieldId="{dc022faf-dfbf-4098-b1ab-91734595fdba}" ma:sspId="0f16a8be-008f-4061-9300-c55013a81917" ma:termSetId="3d297c40-bac9-4345-9316-6b515f6847b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6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pad5ddd873de4443ae0c16900bbfb40c" ma:index="70" ma:taxonomy="true" ma:internalName="pad5ddd873de4443ae0c16900bbfb40c" ma:taxonomyFieldName="CDMSApproverRole" ma:displayName="Approver Role" ma:readOnly="false" ma:fieldId="{9ad5ddd8-73de-4443-ae0c-16900bbfb40c}" ma:sspId="0f16a8be-008f-4061-9300-c55013a81917" ma:termSetId="fb25ea5c-f223-4e65-96fd-524a60e5eb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438e3ff698c45d6980bbe40b0a2fdbe" ma:index="72" nillable="true" ma:taxonomy="true" ma:internalName="d438e3ff698c45d6980bbe40b0a2fdbe" ma:taxonomyFieldName="CDMSSecondApproverRole" ma:displayName="Second Approver Role" ma:readOnly="false" ma:fieldId="{d438e3ff-698c-45d6-980b-be40b0a2fdbe}" ma:sspId="0f16a8be-008f-4061-9300-c55013a81917" ma:termSetId="fb25ea5c-f223-4e65-96fd-524a60e5eb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latedDocuments" ma:index="76" nillable="true" ma:displayName="Related Documents" ma:hidden="true" ma:internalName="RelatedDocuments" ma:readOnly="false">
      <xsd:simpleType>
        <xsd:restriction base="dms:Note"/>
      </xsd:simpleType>
    </xsd:element>
    <xsd:element name="e3318295dfd54c93a327852594aa7829" ma:index="78" ma:taxonomy="true" ma:internalName="e3318295dfd54c93a327852594aa7829" ma:taxonomyFieldName="CDMSDocOwnerRole" ma:displayName="Doc Owner Role" ma:readOnly="false" ma:fieldId="{e3318295-dfd5-4c93-a327-852594aa7829}" ma:sspId="0f16a8be-008f-4061-9300-c55013a81917" ma:termSetId="fb25ea5c-f223-4e65-96fd-524a60e5eb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dddb974fbe4426813d9ad440af57d1" ma:index="79" nillable="true" ma:taxonomy="true" ma:internalName="c3dddb974fbe4426813d9ad440af57d1" ma:taxonomyFieldName="Risk_x0020_Rating" ma:displayName="Risk Rating" ma:fieldId="{c3dddb97-4fbe-4426-813d-9ad440af57d1}" ma:sspId="0f16a8be-008f-4061-9300-c55013a81917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8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6fef79-c2c2-4c8d-9be0-3186d76ce6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6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6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7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7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6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0" ma:displayName="Content Type"/>
        <xsd:element ref="dc:title" maxOccurs="1" ma:index="42" ma:displayName="Title"/>
        <xsd:element ref="dc:subject" minOccurs="0" maxOccurs="1"/>
        <xsd:element ref="dc:description" minOccurs="0" maxOccurs="1" ma:index="26" ma:displayName="Comments"/>
        <xsd:element name="keywords" minOccurs="0" maxOccurs="1" type="xsd:string" ma:index="7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Published Controlled Document" ma:contentTypeID="0x0101008C460795D37CA44DB3DAB407F9197C3700E77AC28668BE6640A9AB72B11C80A42900F16312C51E83C640A02220CD753DF14B" ma:contentTypeVersion="76" ma:contentTypeDescription="" ma:contentTypeScope="" ma:versionID="23cde23a341b6bf45d2027d876da5478">
  <xsd:schema xmlns:xsd="http://www.w3.org/2001/XMLSchema" xmlns:xs="http://www.w3.org/2001/XMLSchema" xmlns:p="http://schemas.microsoft.com/office/2006/metadata/properties" xmlns:ns1="ffd4623d-82ad-49eb-a675-76a668477319" xmlns:ns4="8b5c58cb-7ede-4dd1-93e3-aa58034e082f" targetNamespace="http://schemas.microsoft.com/office/2006/metadata/properties" ma:root="true" ma:fieldsID="0204dd0f3b8542a1f217bab09c30653f" ns1:_="" ns4:_="">
    <xsd:import namespace="ffd4623d-82ad-49eb-a675-76a668477319"/>
    <xsd:import namespace="8b5c58cb-7ede-4dd1-93e3-aa58034e082f"/>
    <xsd:element name="properties">
      <xsd:complexType>
        <xsd:sequence>
          <xsd:element name="documentManagement">
            <xsd:complexType>
              <xsd:all>
                <xsd:element ref="ns1:WorkingDocumentID" minOccurs="0"/>
                <xsd:element ref="ns1:CDMSInternalReference" minOccurs="0"/>
                <xsd:element ref="ns1:PublishtoWebsite" minOccurs="0"/>
                <xsd:element ref="ns1:CDMSDocumentNumber" minOccurs="0"/>
                <xsd:element ref="ns1:DocOwner" minOccurs="0"/>
                <xsd:element ref="ns1:FirstApprover" minOccurs="0"/>
                <xsd:element ref="ns1:SecondApprover" minOccurs="0"/>
                <xsd:element ref="ns1:LastApproverReviewDate" minOccurs="0"/>
                <xsd:element ref="ns1:RevisionNumber" minOccurs="0"/>
                <xsd:element ref="ns1:DatePublished" minOccurs="0"/>
                <xsd:element ref="ns1:CDMSNextReviewDate" minOccurs="0"/>
                <xsd:element ref="ns1:AllowsRebrand" minOccurs="0"/>
                <xsd:element ref="ns1:CDMSCollectionsTXT" minOccurs="0"/>
                <xsd:element ref="ns1:CDMSFunctionTXT" minOccurs="0"/>
                <xsd:element ref="ns1:CDMSTopicTXT" minOccurs="0"/>
                <xsd:element ref="ns1:PinIt" minOccurs="0"/>
                <xsd:element ref="ns1:Suggestion" minOccurs="0"/>
                <xsd:element ref="ns1:QualityControlled" minOccurs="0"/>
                <xsd:element ref="ns1:CDMSCollectionsText" minOccurs="0"/>
                <xsd:element ref="ns1:CDMSFunctionText" minOccurs="0"/>
                <xsd:element ref="ns1:CDMSTopicText" minOccurs="0"/>
                <xsd:element ref="ns1:RelatedDocuments" minOccurs="0"/>
                <xsd:element ref="ns1:e3318295dfd54c93a327852594aa7829" minOccurs="0"/>
                <xsd:element ref="ns1:_dlc_DocId" minOccurs="0"/>
                <xsd:element ref="ns1:nb7d391aebae435c8629db7fab920336" minOccurs="0"/>
                <xsd:element ref="ns1:bc8b7ee9d53e4764a26d478fc5a02fc5" minOccurs="0"/>
                <xsd:element ref="ns1:_dlc_DocIdUrl" minOccurs="0"/>
                <xsd:element ref="ns1:n5e1743fb28647fe8c11c60c21d8cbd5" minOccurs="0"/>
                <xsd:element ref="ns1:_dlc_DocIdPersistId" minOccurs="0"/>
                <xsd:element ref="ns1:ne63dff53a5c44a69c361107ef877f1f" minOccurs="0"/>
                <xsd:element ref="ns1:o0fa15bca0bd46f18b043009b98314ba" minOccurs="0"/>
                <xsd:element ref="ns1:ld629aceceea4c98bcd16a6a086cd7c5" minOccurs="0"/>
                <xsd:element ref="ns1:TaxCatchAll" minOccurs="0"/>
                <xsd:element ref="ns1:h4f4f96565974465a5ac06fd3affaff1" minOccurs="0"/>
                <xsd:element ref="ns1:bb9d527c1e8242d3900142e7d14f0c1a" minOccurs="0"/>
                <xsd:element ref="ns1:TaxCatchAllLabel" minOccurs="0"/>
                <xsd:element ref="ns1:ae1304d08a024895939452836f62969b" minOccurs="0"/>
                <xsd:element ref="ns1:n4e718091e52429e9ce51adb658d9dc5" minOccurs="0"/>
                <xsd:element ref="ns1:dc022fafdfbf4098b1ab91734595fdba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1:pad5ddd873de4443ae0c16900bbfb40c" minOccurs="0"/>
                <xsd:element ref="ns1:d438e3ff698c45d6980bbe40b0a2fdbe" minOccurs="0"/>
                <xsd:element ref="ns1:SharedWithUsers" minOccurs="0"/>
                <xsd:element ref="ns1:SharedWithDetails" minOccurs="0"/>
                <xsd:element ref="ns4:MediaServiceObjectDetectorVersions" minOccurs="0"/>
                <xsd:element ref="ns4:MediaServiceSearchProperties" minOccurs="0"/>
                <xsd:element ref="ns1:c3dddb974fbe4426813d9ad440af57d1" minOccurs="0"/>
                <xsd:element ref="ns1:CDMSSubscrib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4623d-82ad-49eb-a675-76a668477319" elementFormDefault="qualified">
    <xsd:import namespace="http://schemas.microsoft.com/office/2006/documentManagement/types"/>
    <xsd:import namespace="http://schemas.microsoft.com/office/infopath/2007/PartnerControls"/>
    <xsd:element name="WorkingDocumentID" ma:index="0" nillable="true" ma:displayName="Working Document ID" ma:indexed="true" ma:internalName="WorkingDocumentID" ma:readOnly="false">
      <xsd:simpleType>
        <xsd:restriction base="dms:Text"/>
      </xsd:simpleType>
    </xsd:element>
    <xsd:element name="CDMSInternalReference" ma:index="11" nillable="true" ma:displayName="Internal Reference" ma:internalName="CDMSInternalReference" ma:readOnly="false">
      <xsd:simpleType>
        <xsd:restriction base="dms:Text"/>
      </xsd:simpleType>
    </xsd:element>
    <xsd:element name="PublishtoWebsite" ma:index="14" nillable="true" ma:displayName="Publish to Website" ma:default="0" ma:internalName="PublishtoWebsite">
      <xsd:simpleType>
        <xsd:restriction base="dms:Boolean"/>
      </xsd:simpleType>
    </xsd:element>
    <xsd:element name="CDMSDocumentNumber" ma:index="17" nillable="true" ma:displayName="Document Number" ma:indexed="true" ma:internalName="CDMSDocumentNumber">
      <xsd:simpleType>
        <xsd:restriction base="dms:Text">
          <xsd:maxLength value="255"/>
        </xsd:restriction>
      </xsd:simpleType>
    </xsd:element>
    <xsd:element name="DocOwner" ma:index="18" nillable="true" ma:displayName="Doc Owner" ma:internalName="DocOwn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irstApprover" ma:index="19" nillable="true" ma:displayName="First Approver" ma:internalName="FirstApprov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condApprover" ma:index="20" nillable="true" ma:displayName="Second Approver" ma:internalName="SecondApprov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astApproverReviewDate" ma:index="21" nillable="true" ma:displayName="Last Approver Review Date" ma:format="DateOnly" ma:internalName="LastApproverReviewDate" ma:readOnly="false">
      <xsd:simpleType>
        <xsd:restriction base="dms:DateTime"/>
      </xsd:simpleType>
    </xsd:element>
    <xsd:element name="RevisionNumber" ma:index="22" nillable="true" ma:displayName="Revision Number" ma:decimals="2" ma:default="0" ma:internalName="RevisionNumber" ma:readOnly="false" ma:percentage="FALSE">
      <xsd:simpleType>
        <xsd:restriction base="dms:Number"/>
      </xsd:simpleType>
    </xsd:element>
    <xsd:element name="DatePublished" ma:index="23" nillable="true" ma:displayName="Date Published" ma:format="DateOnly" ma:internalName="DatePublished" ma:readOnly="false">
      <xsd:simpleType>
        <xsd:restriction base="dms:DateTime"/>
      </xsd:simpleType>
    </xsd:element>
    <xsd:element name="CDMSNextReviewDate" ma:index="24" nillable="true" ma:displayName="Next Review Date" ma:format="DateOnly" ma:indexed="true" ma:internalName="CDMSNextReviewDate" ma:readOnly="false">
      <xsd:simpleType>
        <xsd:restriction base="dms:DateTime"/>
      </xsd:simpleType>
    </xsd:element>
    <xsd:element name="AllowsRebrand" ma:index="27" nillable="true" ma:displayName="Allows Rebrand?" ma:default="Yes" ma:format="RadioButtons" ma:hidden="true" ma:internalName="AllowsRebrand" ma:readOnly="false">
      <xsd:simpleType>
        <xsd:restriction base="dms:Choice">
          <xsd:enumeration value="Yes"/>
          <xsd:enumeration value="No"/>
        </xsd:restriction>
      </xsd:simpleType>
    </xsd:element>
    <xsd:element name="CDMSCollectionsTXT" ma:index="29" nillable="true" ma:displayName="CollectionsTXT" ma:hidden="true" ma:internalName="CDMSCollectionsTXT" ma:readOnly="false">
      <xsd:simpleType>
        <xsd:restriction base="dms:Text">
          <xsd:maxLength value="255"/>
        </xsd:restriction>
      </xsd:simpleType>
    </xsd:element>
    <xsd:element name="CDMSFunctionTXT" ma:index="30" nillable="true" ma:displayName="FunctionTXT" ma:hidden="true" ma:internalName="CDMSFunctionTXT" ma:readOnly="false">
      <xsd:simpleType>
        <xsd:restriction base="dms:Text">
          <xsd:maxLength value="255"/>
        </xsd:restriction>
      </xsd:simpleType>
    </xsd:element>
    <xsd:element name="CDMSTopicTXT" ma:index="31" nillable="true" ma:displayName="TopicTXT" ma:hidden="true" ma:internalName="CDMSTopicTXT" ma:readOnly="false">
      <xsd:simpleType>
        <xsd:restriction base="dms:Text">
          <xsd:maxLength value="255"/>
        </xsd:restriction>
      </xsd:simpleType>
    </xsd:element>
    <xsd:element name="PinIt" ma:index="32" nillable="true" ma:displayName="Pin It" ma:hidden="true" ma:internalName="PinIt" ma:readOnly="false">
      <xsd:simpleType>
        <xsd:restriction base="dms:Text"/>
      </xsd:simpleType>
    </xsd:element>
    <xsd:element name="Suggestion" ma:index="33" nillable="true" ma:displayName="Suggestion" ma:hidden="true" ma:internalName="Suggestion" ma:readOnly="false">
      <xsd:simpleType>
        <xsd:restriction base="dms:Text"/>
      </xsd:simpleType>
    </xsd:element>
    <xsd:element name="QualityControlled" ma:index="34" nillable="true" ma:displayName="Quality Controlled" ma:default="No" ma:format="RadioButtons" ma:hidden="true" ma:internalName="QualityControlled" ma:readOnly="false">
      <xsd:simpleType>
        <xsd:restriction base="dms:Choice">
          <xsd:enumeration value="Yes"/>
          <xsd:enumeration value="No"/>
        </xsd:restriction>
      </xsd:simpleType>
    </xsd:element>
    <xsd:element name="CDMSCollectionsText" ma:index="35" nillable="true" ma:displayName="Collections Text" ma:hidden="true" ma:internalName="CDMSCollectionsText" ma:readOnly="false">
      <xsd:simpleType>
        <xsd:restriction base="dms:Text"/>
      </xsd:simpleType>
    </xsd:element>
    <xsd:element name="CDMSFunctionText" ma:index="36" nillable="true" ma:displayName="Function Text" ma:hidden="true" ma:internalName="CDMSFunctionText" ma:readOnly="false">
      <xsd:simpleType>
        <xsd:restriction base="dms:Text"/>
      </xsd:simpleType>
    </xsd:element>
    <xsd:element name="CDMSTopicText" ma:index="37" nillable="true" ma:displayName="Topic Text" ma:description="Used to support filters for large lists." ma:hidden="true" ma:internalName="CDMSTopicText" ma:readOnly="false">
      <xsd:simpleType>
        <xsd:restriction base="dms:Text"/>
      </xsd:simpleType>
    </xsd:element>
    <xsd:element name="RelatedDocuments" ma:index="38" nillable="true" ma:displayName="Related Documents" ma:hidden="true" ma:internalName="RelatedDocuments">
      <xsd:simpleType>
        <xsd:restriction base="dms:Note"/>
      </xsd:simpleType>
    </xsd:element>
    <xsd:element name="e3318295dfd54c93a327852594aa7829" ma:index="39" nillable="true" ma:taxonomy="true" ma:internalName="e3318295dfd54c93a327852594aa7829" ma:taxonomyFieldName="CDMSDocOwnerRole" ma:displayName="Doc Owner Role" ma:readOnly="false" ma:fieldId="{e3318295-dfd5-4c93-a327-852594aa7829}" ma:sspId="0f16a8be-008f-4061-9300-c55013a81917" ma:termSetId="fb25ea5c-f223-4e65-96fd-524a60e5eb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4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nb7d391aebae435c8629db7fab920336" ma:index="41" nillable="true" ma:taxonomy="true" ma:internalName="nb7d391aebae435c8629db7fab920336" ma:taxonomyFieldName="CDMSDirectorate" ma:displayName="Directorate" ma:indexed="true" ma:default="" ma:fieldId="{7b7d391a-ebae-435c-8629-db7fab920336}" ma:sspId="0f16a8be-008f-4061-9300-c55013a81917" ma:termSetId="caf0ec6e-864a-43e9-8eae-3b587f9f34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c8b7ee9d53e4764a26d478fc5a02fc5" ma:index="43" nillable="true" ma:taxonomy="true" ma:internalName="bc8b7ee9d53e4764a26d478fc5a02fc5" ma:taxonomyFieldName="CDMSFunction" ma:displayName="Function" ma:default="" ma:fieldId="{bc8b7ee9-d53e-4764-a26d-478fc5a02fc5}" ma:taxonomyMulti="true" ma:sspId="0f16a8be-008f-4061-9300-c55013a81917" ma:termSetId="0f0b9594-ceae-4868-8d05-c036021686f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4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5e1743fb28647fe8c11c60c21d8cbd5" ma:index="45" nillable="true" ma:taxonomy="true" ma:internalName="n5e1743fb28647fe8c11c60c21d8cbd5" ma:taxonomyFieldName="CDMSTopic" ma:displayName="Topic" ma:default="" ma:fieldId="{75e1743f-b286-47fe-8c11-c60c21d8cbd5}" ma:taxonomyMulti="true" ma:sspId="0f16a8be-008f-4061-9300-c55013a81917" ma:termSetId="79378921-45da-4c1f-ab7f-714177ed7c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4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e63dff53a5c44a69c361107ef877f1f" ma:index="47" nillable="true" ma:taxonomy="true" ma:internalName="ne63dff53a5c44a69c361107ef877f1f" ma:taxonomyFieldName="CDMSCollections" ma:displayName="Collections" ma:default="" ma:fieldId="{7e63dff5-3a5c-44a6-9c36-1107ef877f1f}" ma:taxonomyMulti="true" ma:sspId="0f16a8be-008f-4061-9300-c55013a81917" ma:termSetId="3f5e3164-6423-4f5c-8da1-aff83459a9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0fa15bca0bd46f18b043009b98314ba" ma:index="49" nillable="true" ma:taxonomy="true" ma:internalName="o0fa15bca0bd46f18b043009b98314ba" ma:taxonomyFieldName="CDMSEntity" ma:displayName="Entity" ma:indexed="true" ma:default="7;#BSC - Burdekin Shire Council|af39b128-5122-4aa1-ab0d-d5b84a1fec0f" ma:fieldId="{80fa15bc-a0bd-46f1-8b04-3009b98314ba}" ma:sspId="0f16a8be-008f-4061-9300-c55013a81917" ma:termSetId="c4312045-2c49-4b32-a289-bb7230f7ef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d629aceceea4c98bcd16a6a086cd7c5" ma:index="50" nillable="true" ma:taxonomy="true" ma:internalName="ld629aceceea4c98bcd16a6a086cd7c5" ma:taxonomyFieldName="SecurityClassification" ma:displayName="Security Classification" ma:readOnly="false" ma:default="" ma:fieldId="{5d629ace-ceea-4c98-bcd1-6a6a086cd7c5}" ma:sspId="0f16a8be-008f-4061-9300-c55013a81917" ma:termSetId="89fedcbf-b982-48c8-b254-b06d69695a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51" nillable="true" ma:displayName="Taxonomy Catch All Column" ma:description="" ma:hidden="true" ma:list="{199819fb-1907-410a-b99e-9f7279719459}" ma:internalName="TaxCatchAll" ma:showField="CatchAllData" ma:web="ffd4623d-82ad-49eb-a675-76a6684773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f4f96565974465a5ac06fd3affaff1" ma:index="52" nillable="true" ma:taxonomy="true" ma:internalName="h4f4f96565974465a5ac06fd3affaff1" ma:taxonomyFieldName="DisseminationLimitingMarker" ma:displayName="Dissemination Limiting Marker" ma:readOnly="false" ma:default="" ma:fieldId="{14f4f965-6597-4465-a5ac-06fd3affaff1}" ma:sspId="0f16a8be-008f-4061-9300-c55013a81917" ma:termSetId="f1977606-1a19-4f08-9d85-afd2fc9ec5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b9d527c1e8242d3900142e7d14f0c1a" ma:index="53" nillable="true" ma:taxonomy="true" ma:internalName="bb9d527c1e8242d3900142e7d14f0c1a" ma:taxonomyFieldName="PublishedCategory" ma:displayName="Published Category" ma:readOnly="false" ma:fieldId="{bb9d527c-1e82-42d3-9001-42e7d14f0c1a}" ma:sspId="0f16a8be-008f-4061-9300-c55013a81917" ma:termSetId="ef524dde-dac9-45e2-9a48-7d940d5dec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54" nillable="true" ma:displayName="Taxonomy Catch All Column1" ma:description="" ma:hidden="true" ma:list="{199819fb-1907-410a-b99e-9f7279719459}" ma:internalName="TaxCatchAllLabel" ma:readOnly="true" ma:showField="CatchAllDataLabel" ma:web="ffd4623d-82ad-49eb-a675-76a6684773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e1304d08a024895939452836f62969b" ma:index="56" nillable="true" ma:taxonomy="true" ma:internalName="ae1304d08a024895939452836f62969b" ma:taxonomyFieldName="CDMSDepartment" ma:displayName="Department" ma:indexed="true" ma:default="" ma:fieldId="{ae1304d0-8a02-4895-9394-52836f62969b}" ma:sspId="0f16a8be-008f-4061-9300-c55013a81917" ma:termSetId="e85d5bab-ebb1-47af-b02e-3d728cf1f63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4e718091e52429e9ce51adb658d9dc5" ma:index="58" nillable="true" ma:taxonomy="true" ma:internalName="n4e718091e52429e9ce51adb658d9dc5" ma:taxonomyFieldName="CDMSSection" ma:displayName="Section" ma:indexed="true" ma:default="" ma:fieldId="{74e71809-1e52-429e-9ce5-1adb658d9dc5}" ma:sspId="0f16a8be-008f-4061-9300-c55013a81917" ma:termSetId="3afe1966-6591-4056-bea0-5235e5a9f33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c022fafdfbf4098b1ab91734595fdba" ma:index="59" nillable="true" ma:taxonomy="true" ma:internalName="dc022fafdfbf4098b1ab91734595fdba" ma:taxonomyFieldName="CDMSDocumentType" ma:displayName="Document Type" ma:indexed="true" ma:readOnly="false" ma:fieldId="{dc022faf-dfbf-4098-b1ab-91734595fdba}" ma:sspId="0f16a8be-008f-4061-9300-c55013a81917" ma:termSetId="3d297c40-bac9-4345-9316-6b515f6847b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ad5ddd873de4443ae0c16900bbfb40c" ma:index="65" nillable="true" ma:taxonomy="true" ma:internalName="pad5ddd873de4443ae0c16900bbfb40c" ma:taxonomyFieldName="CDMSApproverRole" ma:displayName="Approver Role" ma:readOnly="false" ma:fieldId="{9ad5ddd8-73de-4443-ae0c-16900bbfb40c}" ma:sspId="0f16a8be-008f-4061-9300-c55013a81917" ma:termSetId="fb25ea5c-f223-4e65-96fd-524a60e5eb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438e3ff698c45d6980bbe40b0a2fdbe" ma:index="67" nillable="true" ma:taxonomy="true" ma:internalName="d438e3ff698c45d6980bbe40b0a2fdbe" ma:taxonomyFieldName="CDMSSecondApproverRole" ma:displayName="Second Approver Role" ma:readOnly="false" ma:fieldId="{d438e3ff-698c-45d6-980b-be40b0a2fdbe}" ma:sspId="0f16a8be-008f-4061-9300-c55013a81917" ma:termSetId="fb25ea5c-f223-4e65-96fd-524a60e5eb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6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c3dddb974fbe4426813d9ad440af57d1" ma:index="74" nillable="true" ma:taxonomy="true" ma:internalName="c3dddb974fbe4426813d9ad440af57d1" ma:taxonomyFieldName="RMSRiskRating" ma:displayName="Risk Rating" ma:readOnly="false" ma:fieldId="{c3dddb97-4fbe-4426-813d-9ad440af57d1}" ma:sspId="0f16a8be-008f-4061-9300-c55013a81917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MSSubscribers" ma:index="75" nillable="true" ma:displayName="Entity Subscribers" ma:default="BSC - Burdekin Shire Council" ma:hidden="true" ma:internalName="CDMSSubscriber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SC - Burdekin Shire Council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c58cb-7ede-4dd1-93e3-aa58034e0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6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6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7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7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Content Type"/>
        <xsd:element ref="dc:title" minOccurs="0" maxOccurs="1" ma:index="26" ma:displayName="Title"/>
        <xsd:element ref="dc:subject" minOccurs="0" maxOccurs="1"/>
        <xsd:element ref="dc:description" minOccurs="0" maxOccurs="1" ma:index="16" ma:displayName="Comments"/>
        <xsd:element name="keywords" minOccurs="0" maxOccurs="1" type="xsd:string" ma:index="7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8.xml><?xml version="1.0" encoding="utf-8"?>
<?mso-contentType ?>
<FormUrls xmlns="http://schemas.microsoft.com/sharepoint/v3/contenttype/forms/url">
  <Display>_layouts/15/SPListForm.aspx?PageType=4</Display>
  <DisplayComponentId>2315b941-1563-4c9d-8a5e-017bd49605ce</DisplayComponentId>
  <NewComponentId>&amp;amp;amp;amp;amp;amp;amp;amp;amp;amp;amp;amp;amp;amp;amp;amp;amp;amp;amp;amp;amp;lt;FormUrls xmlns="http://schemas.microsoft.com/sharepoint/v3/contenttype/forms/url"&amp;amp;amp;amp;amp;amp;amp;amp;amp;amp;amp;amp;amp;amp;amp;amp;amp;amp;amp;amp;amp;gt;&amp;amp;amp;amp;amp;amp;amp;amp;amp;amp;amp;amp;amp;amp;amp;amp;amp;amp;amp;amp;amp;lt;Display&amp;amp;amp;amp;amp;amp;amp;amp;amp;amp;amp;amp;amp;amp;amp;amp;amp;amp;amp;amp;amp;gt;_layouts/15/SPListForm.aspx?PageType=4&amp;amp;amp;amp;amp;amp;amp;amp;amp;amp;amp;amp;amp;amp;amp;amp;amp;amp;amp;amp;amp;lt;/Display&amp;amp;amp;amp;amp;amp;amp;amp;amp;amp;amp;amp;amp;amp;amp;amp;amp;amp;amp;amp;amp;gt;&amp;amp;amp;amp;amp;amp;amp;amp;amp;amp;amp;amp;amp;amp;amp;amp;amp;amp;amp;amp;amp;lt;DisplayComponentId&amp;amp;amp;amp;amp;amp;amp;amp;amp;amp;amp;amp;amp;amp;amp;amp;amp;amp;amp;amp;amp;gt;2315b941-1563-4c9d-8a5e-017bd49605ce&amp;amp;amp;amp;amp;amp;amp;amp;amp;amp;amp;amp;amp;amp;amp;amp;amp;amp;amp;amp;amp;lt;/DisplayComponentId&amp;amp;amp;amp;amp;amp;amp;amp;amp;amp;amp;amp;amp;amp;amp;amp;amp;amp;amp;amp;amp;gt;&amp;amp;amp;amp;amp;amp;amp;amp;amp;amp;amp;amp;amp;amp;amp;amp;amp;amp;amp;amp;amp;lt;DisplayFormTarget&amp;amp;amp;amp;amp;amp;amp;amp;amp;amp;amp;amp;amp;amp;amp;amp;amp;amp;amp;amp;amp;gt;NewWindow&amp;amp;amp;amp;amp;amp;amp;amp;amp;amp;amp;amp;amp;amp;amp;amp;amp;amp;amp;amp;amp;lt;/DisplayFormTarget&amp;amp;amp;amp;amp;amp;amp;amp;amp;amp;amp;amp;amp;amp;amp;amp;amp;amp;amp;amp;amp;gt;&amp;amp;amp;amp;amp;amp;amp;amp;amp;amp;amp;amp;amp;amp;amp;amp;amp;amp;amp;amp;amp;lt;EditFormTarget&amp;amp;amp;amp;amp;amp;amp;amp;amp;amp;amp;amp;amp;amp;amp;amp;amp;amp;amp;amp;amp;gt;NewWindow&amp;amp;amp;amp;amp;amp;amp;amp;amp;amp;amp;amp;amp;amp;amp;amp;amp;amp;amp;amp;amp;lt;/EditFormTarget&amp;amp;amp;amp;amp;amp;amp;amp;amp;amp;amp;amp;amp;amp;amp;amp;amp;amp;amp;amp;amp;gt;&amp;amp;amp;amp;amp;amp;amp;amp;amp;amp;amp;amp;amp;amp;amp;amp;amp;amp;amp;amp;amp;lt;NewFormTarget&amp;amp;amp;amp;amp;amp;amp;amp;amp;amp;amp;amp;amp;amp;amp;amp;amp;amp;amp;amp;amp;gt;NewWindow&amp;amp;amp;amp;amp;amp;amp;amp;amp;amp;amp;amp;amp;amp;amp;amp;amp;amp;amp;amp;amp;lt;/NewFormTarget&amp;amp;amp;amp;amp;amp;amp;amp;amp;amp;amp;amp;amp;amp;amp;amp;amp;amp;amp;amp;amp;gt;&amp;amp;amp;amp;amp;amp;amp;amp;amp;amp;amp;amp;amp;amp;amp;amp;amp;amp;amp;amp;amp;lt;/FormUrls&amp;amp;amp;amp;amp;amp;amp;amp;amp;amp;amp;amp;amp;amp;amp;amp;amp;amp;amp;amp;amp;gt;</NewComponentId>
  <DisplayFormTarget>NewWindow</DisplayFormTarget>
  <EditFormTarget>NewWindow</EditFormTarget>
  <NewFormTarget>NewWindow</NewFormTarget>
</FormUrl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614A51-4BD3-4699-9669-5C791932C8C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73BED50-F3C1-48B0-BF8C-F792189854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FC2716-D2A4-4BF2-B6EE-1BACDB35C4E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85C6653-E702-4C74-9825-69193157215E}">
  <ds:schemaRefs>
    <ds:schemaRef ds:uri="http://schemas.microsoft.com/office/2006/metadata/properties"/>
    <ds:schemaRef ds:uri="http://schemas.microsoft.com/office/infopath/2007/PartnerControls"/>
    <ds:schemaRef ds:uri="ffd4623d-82ad-49eb-a675-76a668477319"/>
    <ds:schemaRef ds:uri="http://schemas.microsoft.com/sharepoint/v4"/>
  </ds:schemaRefs>
</ds:datastoreItem>
</file>

<file path=customXml/itemProps6.xml><?xml version="1.0" encoding="utf-8"?>
<ds:datastoreItem xmlns:ds="http://schemas.openxmlformats.org/officeDocument/2006/customXml" ds:itemID="{D58A3FB7-2F4A-4100-9389-7F19C67E2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4623d-82ad-49eb-a675-76a668477319"/>
    <ds:schemaRef ds:uri="de6fef79-c2c2-4c8d-9be0-3186d76ce6d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DDC2CFBD-F79F-43DD-A96B-7AC1B1A5CCF6}"/>
</file>

<file path=customXml/itemProps8.xml><?xml version="1.0" encoding="utf-8"?>
<ds:datastoreItem xmlns:ds="http://schemas.openxmlformats.org/officeDocument/2006/customXml" ds:itemID="{AE04CFB2-1EC7-4E6E-A260-CF4442AE893A}"/>
</file>

<file path=docProps/app.xml><?xml version="1.0" encoding="utf-8"?>
<Properties xmlns="http://schemas.openxmlformats.org/officeDocument/2006/extended-properties" xmlns:vt="http://schemas.openxmlformats.org/officeDocument/2006/docPropsVTypes">
  <Template>Form - Public.dotx</Template>
  <TotalTime>25</TotalTime>
  <Pages>2</Pages>
  <Words>170</Words>
  <Characters>1039</Characters>
  <Application>Microsoft Office Word</Application>
  <DocSecurity>0</DocSecurity>
  <Lines>115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Disposal of Regulated Waste / Special Burial</dc:title>
  <dc:creator>Karl Murdoch</dc:creator>
  <cp:keywords/>
  <dc:description/>
  <cp:lastModifiedBy>Jodie Ordorica</cp:lastModifiedBy>
  <cp:revision>13</cp:revision>
  <cp:lastPrinted>2017-10-27T05:28:00Z</cp:lastPrinted>
  <dcterms:created xsi:type="dcterms:W3CDTF">2026-07-03T02:37:00Z</dcterms:created>
  <dcterms:modified xsi:type="dcterms:W3CDTF">2026-09-09T02:21:00Z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0x0101008C460795D37CA44DB3DAB407F9197C3700E77AC28668BE6640A9AB72B11C80A42900F16312C51E83C640A02220CD753DF14B</vt:lpwstr>
  </property>
  <property fmtid="{D5CDD505-2E9C-101B-9397-08002B2CF9AE}" pid="3" name="_dlc_DocIdItemGuid">
    <vt:lpwstr>b924a3f7-9312-4ce3-adf7-1d6f8eaf676c</vt:lpwstr>
  </property>
  <property fmtid="{D5CDD505-2E9C-101B-9397-08002B2CF9AE}" pid="4" name="CDMSSecondApproverRole">
    <vt:lpwstr/>
  </property>
  <property fmtid="{D5CDD505-2E9C-101B-9397-08002B2CF9AE}" pid="5" name="CDMSDirectorate">
    <vt:lpwstr>13;#IPE - Infrastructure, Planning ＆ Environmental Services|d243e505-d488-4905-9d71-f3ffcef57c7a</vt:lpwstr>
  </property>
  <property fmtid="{D5CDD505-2E9C-101B-9397-08002B2CF9AE}" pid="6" name="CDMSDocumentType">
    <vt:lpwstr>12;#FRM - Form|6f834c82-55a8-4822-834c-7ef7dae4eecc</vt:lpwstr>
  </property>
  <property fmtid="{D5CDD505-2E9C-101B-9397-08002B2CF9AE}" pid="7" name="CDMSTopic">
    <vt:lpwstr/>
  </property>
  <property fmtid="{D5CDD505-2E9C-101B-9397-08002B2CF9AE}" pid="8" name="CDMSApproverRole">
    <vt:lpwstr>196;#Coordinator Waste Services(30029)|98e1c504-50dd-40cd-a520-8f244ab71414</vt:lpwstr>
  </property>
  <property fmtid="{D5CDD505-2E9C-101B-9397-08002B2CF9AE}" pid="9" name="SecurityClassification">
    <vt:lpwstr>215;#OFFICIAL|4b97a065-441a-4ecf-b74a-70a428e59fdc</vt:lpwstr>
  </property>
  <property fmtid="{D5CDD505-2E9C-101B-9397-08002B2CF9AE}" pid="10" name="CDMSFunction">
    <vt:lpwstr/>
  </property>
  <property fmtid="{D5CDD505-2E9C-101B-9397-08002B2CF9AE}" pid="11" name="PublishedCategory">
    <vt:lpwstr>78;#Information and Communications Technology|dc22a91c-0e01-42dc-bb74-5e9626e97eba</vt:lpwstr>
  </property>
  <property fmtid="{D5CDD505-2E9C-101B-9397-08002B2CF9AE}" pid="12" name="Collections">
    <vt:lpwstr>210;#Document Control|df37a63d-948f-4ef5-8581-45cd2b6e35e2</vt:lpwstr>
  </property>
  <property fmtid="{D5CDD505-2E9C-101B-9397-08002B2CF9AE}" pid="13" name="CDMSDepartment">
    <vt:lpwstr>42;#EHS - Environmental and Health Services|68759ef0-6e5b-4e3a-ba5b-b500784ae6dd</vt:lpwstr>
  </property>
  <property fmtid="{D5CDD505-2E9C-101B-9397-08002B2CF9AE}" pid="14" name="CDMSDocOwnerRole">
    <vt:lpwstr>324;#Waste Services Project Officer(30162)|53806595-daa6-4910-9c15-52874e03255e</vt:lpwstr>
  </property>
  <property fmtid="{D5CDD505-2E9C-101B-9397-08002B2CF9AE}" pid="15" name="DisseminationLimitingMarker">
    <vt:lpwstr/>
  </property>
  <property fmtid="{D5CDD505-2E9C-101B-9397-08002B2CF9AE}" pid="16" name="CDMSEntity">
    <vt:lpwstr>7;#BSC - Burdekin Shire Council|af39b128-5122-4aa1-ab0d-d5b84a1fec0f</vt:lpwstr>
  </property>
  <property fmtid="{D5CDD505-2E9C-101B-9397-08002B2CF9AE}" pid="17" name="CDMSSection">
    <vt:lpwstr>43;#WST - Waste Management|91ef56ae-b2b8-4b44-aa39-6f6fa11a636b</vt:lpwstr>
  </property>
  <property fmtid="{D5CDD505-2E9C-101B-9397-08002B2CF9AE}" pid="18" name="WorkflowChangePath">
    <vt:lpwstr>14fa611f-49d5-4703-a932-c033635dbbe7,7;14fa611f-49d5-4703-a932-c033635dbbe7,7;14fa611f-49d5-4703-a932-c033635dbbe7,7;14fa611f-49d5-4703-a932-c033635dbbe7,7;14fa611f-49d5-4703-a932-c033635dbbe7,7;9663a9f4-bbb7-4bd6-8787-1a3100e6c03d,7;9663a9f4-bbb7-4bd6-87</vt:lpwstr>
  </property>
  <property fmtid="{D5CDD505-2E9C-101B-9397-08002B2CF9AE}" pid="19" name="CDMSCollections">
    <vt:lpwstr/>
  </property>
  <property fmtid="{D5CDD505-2E9C-101B-9397-08002B2CF9AE}" pid="20" name="Risk_x0020_Rating">
    <vt:lpwstr/>
  </property>
  <property fmtid="{D5CDD505-2E9C-101B-9397-08002B2CF9AE}" pid="21" name="Risk Rating">
    <vt:lpwstr/>
  </property>
  <property fmtid="{D5CDD505-2E9C-101B-9397-08002B2CF9AE}" pid="22" name="RMSRiskRating">
    <vt:lpwstr/>
  </property>
  <property fmtid="{D5CDD505-2E9C-101B-9397-08002B2CF9AE}" pid="23" name="xd_ProgID">
    <vt:lpwstr/>
  </property>
  <property fmtid="{D5CDD505-2E9C-101B-9397-08002B2CF9AE}" pid="24" name="_SourceUrl">
    <vt:lpwstr/>
  </property>
  <property fmtid="{D5CDD505-2E9C-101B-9397-08002B2CF9AE}" pid="25" name="_SharedFileIndex">
    <vt:lpwstr/>
  </property>
  <property fmtid="{D5CDD505-2E9C-101B-9397-08002B2CF9AE}" pid="26" name="TemplateUrl">
    <vt:lpwstr/>
  </property>
  <property fmtid="{D5CDD505-2E9C-101B-9397-08002B2CF9AE}" pid="27" name="_ExtendedDescription">
    <vt:lpwstr/>
  </property>
  <property fmtid="{D5CDD505-2E9C-101B-9397-08002B2CF9AE}" pid="28" name="URL">
    <vt:lpwstr/>
  </property>
  <property fmtid="{D5CDD505-2E9C-101B-9397-08002B2CF9AE}" pid="29" name="Order">
    <vt:r8>265000</vt:r8>
  </property>
  <property fmtid="{D5CDD505-2E9C-101B-9397-08002B2CF9AE}" pid="30" name="ReviewTiming">
    <vt:r8>12</vt:r8>
  </property>
  <property fmtid="{D5CDD505-2E9C-101B-9397-08002B2CF9AE}" pid="32" name="docLang">
    <vt:lpwstr>en</vt:lpwstr>
  </property>
</Properties>
</file>